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5840" w:type="dxa"/>
        <w:tblInd w:w="-5" w:type="dxa"/>
        <w:tblLayout w:type="fixed"/>
        <w:tblLook w:val="0620" w:firstRow="1" w:lastRow="0" w:firstColumn="0" w:lastColumn="0" w:noHBand="1" w:noVBand="1"/>
        <w:tblDescription w:val="Layout table to enter Company details and Product or Service information, with instructions on how to create brochure"/>
      </w:tblPr>
      <w:tblGrid>
        <w:gridCol w:w="5280"/>
        <w:gridCol w:w="5280"/>
        <w:gridCol w:w="5280"/>
      </w:tblGrid>
      <w:tr w:rsidR="00FB3767" w:rsidTr="00882A7A">
        <w:trPr>
          <w:trHeight w:val="4869"/>
        </w:trPr>
        <w:tc>
          <w:tcPr>
            <w:tcW w:w="5280" w:type="dxa"/>
            <w:tcMar>
              <w:top w:w="2146" w:type="dxa"/>
              <w:left w:w="115" w:type="dxa"/>
              <w:right w:w="115" w:type="dxa"/>
            </w:tcMar>
          </w:tcPr>
          <w:p w:rsidR="00FB3767" w:rsidRDefault="00022169" w:rsidP="00997614">
            <w:pPr>
              <w:ind w:left="144" w:right="144"/>
            </w:pPr>
            <w:r>
              <w:rPr>
                <w:noProof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A9F32F7" wp14:editId="1E46A13C">
                      <wp:extent cx="2759203" cy="5162550"/>
                      <wp:effectExtent l="0" t="0" r="0" b="0"/>
                      <wp:docPr id="10" name="Text Box 10" descr="Text box to enter brochure conten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59203" cy="51625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424089" w:rsidRDefault="00FD5347" w:rsidP="00424089">
                                  <w:pPr>
                                    <w:pStyle w:val="Heading4"/>
                                  </w:pPr>
                                  <w:r>
                                    <w:t xml:space="preserve">Who would </w:t>
                                  </w:r>
                                  <w:r w:rsidR="004D3148">
                                    <w:t>benefit from Music Therapy?</w:t>
                                  </w:r>
                                </w:p>
                                <w:p w:rsidR="004D3148" w:rsidRPr="00E31E6E" w:rsidRDefault="004D3148" w:rsidP="0042408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>Children with a wide range of needs, both with and without previous musical experience, can participate and benefit from Music Therapy</w:t>
                                  </w:r>
                                  <w:r w:rsidR="00E31E6E" w:rsidRPr="00E31E6E">
                                    <w:rPr>
                                      <w:sz w:val="20"/>
                                      <w:szCs w:val="20"/>
                                    </w:rPr>
                                    <w:t xml:space="preserve">. </w:t>
                                  </w: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 xml:space="preserve">Depending on the needs of the children, either individual or group session may be offered. </w:t>
                                  </w:r>
                                </w:p>
                                <w:p w:rsidR="004D3148" w:rsidRPr="00E31E6E" w:rsidRDefault="004D3148" w:rsidP="0042408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>Music Therapy can benefit pupils who experience emotional, developmental and communication difficulties as a result of:</w:t>
                                  </w:r>
                                </w:p>
                                <w:p w:rsidR="00424089" w:rsidRPr="00E31E6E" w:rsidRDefault="004D3148" w:rsidP="0042408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t>-</w:t>
                                  </w: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 xml:space="preserve">Autism Spectrum Disorder </w:t>
                                  </w:r>
                                </w:p>
                                <w:p w:rsidR="004D3148" w:rsidRPr="00E31E6E" w:rsidRDefault="004D3148" w:rsidP="0042408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>- Learning Difficulties</w:t>
                                  </w:r>
                                </w:p>
                                <w:p w:rsidR="004D3148" w:rsidRPr="00E31E6E" w:rsidRDefault="004D3148" w:rsidP="0042408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 xml:space="preserve">- Emotional and </w:t>
                                  </w:r>
                                  <w:r w:rsidR="00865E59" w:rsidRPr="00E31E6E">
                                    <w:rPr>
                                      <w:sz w:val="20"/>
                                      <w:szCs w:val="20"/>
                                    </w:rPr>
                                    <w:t>Behavioral</w:t>
                                  </w: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 xml:space="preserve"> Disorders </w:t>
                                  </w:r>
                                </w:p>
                                <w:p w:rsidR="004D3148" w:rsidRPr="00E31E6E" w:rsidRDefault="004D3148" w:rsidP="0042408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  <w:r w:rsidR="00E31E6E">
                                    <w:rPr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>Sensory Impairment</w:t>
                                  </w:r>
                                </w:p>
                                <w:p w:rsidR="004D3148" w:rsidRPr="00E31E6E" w:rsidRDefault="004D3148" w:rsidP="0042408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>- Physical disabilities</w:t>
                                  </w:r>
                                </w:p>
                                <w:p w:rsidR="00865E59" w:rsidRPr="00E31E6E" w:rsidRDefault="004D3148" w:rsidP="0042408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>- Degenerative diagnosis</w:t>
                                  </w:r>
                                </w:p>
                                <w:p w:rsidR="00865E59" w:rsidRPr="00E31E6E" w:rsidRDefault="00865E59" w:rsidP="0042408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>- Mental Health conditions</w:t>
                                  </w:r>
                                </w:p>
                                <w:p w:rsidR="00865E59" w:rsidRPr="00E31E6E" w:rsidRDefault="00865E59" w:rsidP="0042408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>- Neurological Impairment</w:t>
                                  </w:r>
                                </w:p>
                                <w:p w:rsidR="00865E59" w:rsidRPr="00E31E6E" w:rsidRDefault="00865E59" w:rsidP="0042408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>- Trauma</w:t>
                                  </w:r>
                                  <w:r w:rsidR="00E31E6E">
                                    <w:rPr>
                                      <w:sz w:val="20"/>
                                      <w:szCs w:val="20"/>
                                    </w:rPr>
                                    <w:t xml:space="preserve"> and </w:t>
                                  </w:r>
                                  <w:r w:rsidR="005844F0">
                                    <w:rPr>
                                      <w:sz w:val="20"/>
                                      <w:szCs w:val="20"/>
                                    </w:rPr>
                                    <w:t>Bereavement</w:t>
                                  </w:r>
                                </w:p>
                                <w:p w:rsidR="00865E59" w:rsidRPr="00E31E6E" w:rsidRDefault="00865E59" w:rsidP="0042408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>- Transition</w:t>
                                  </w:r>
                                </w:p>
                                <w:p w:rsidR="00865E59" w:rsidRPr="00E31E6E" w:rsidRDefault="00865E59" w:rsidP="0042408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31E6E">
                                    <w:rPr>
                                      <w:sz w:val="20"/>
                                      <w:szCs w:val="20"/>
                                    </w:rPr>
                                    <w:t>- Low self-esteem</w:t>
                                  </w:r>
                                </w:p>
                                <w:p w:rsidR="00865E59" w:rsidRDefault="00865E59" w:rsidP="00424089"/>
                                <w:p w:rsidR="004D3148" w:rsidRDefault="00865E59" w:rsidP="00424089">
                                  <w:r>
                                    <w:t xml:space="preserve"> </w:t>
                                  </w:r>
                                  <w:r w:rsidR="004D3148"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7A9F32F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0" o:spid="_x0000_s1026" type="#_x0000_t202" alt="Text box to enter brochure content" style="width:217.25pt;height:40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" filled="f" stroked="f" strokeweight=".5pt">
                      <v:textbox>
                        <w:txbxContent>
                          <w:p w:rsidR="00424089" w:rsidRDefault="00FD5347" w:rsidP="00424089">
                            <w:pPr>
                              <w:pStyle w:val="Heading4"/>
                            </w:pPr>
                            <w:r>
                              <w:t xml:space="preserve">Who would </w:t>
                            </w:r>
                            <w:r w:rsidR="004D3148">
                              <w:t>benefit from Music Therapy?</w:t>
                            </w:r>
                          </w:p>
                          <w:p w:rsidR="004D3148" w:rsidRPr="00E31E6E" w:rsidRDefault="004D3148" w:rsidP="0042408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31E6E">
                              <w:rPr>
                                <w:sz w:val="20"/>
                                <w:szCs w:val="20"/>
                              </w:rPr>
                              <w:t xml:space="preserve">Children with a wide range of needs, </w:t>
                            </w:r>
                            <w:r w:rsidRPr="00E31E6E">
                              <w:rPr>
                                <w:sz w:val="20"/>
                                <w:szCs w:val="20"/>
                              </w:rPr>
                              <w:t>both with and without previous musical experience</w:t>
                            </w:r>
                            <w:r w:rsidRPr="00E31E6E">
                              <w:rPr>
                                <w:sz w:val="20"/>
                                <w:szCs w:val="20"/>
                              </w:rPr>
                              <w:t>,</w:t>
                            </w:r>
                            <w:r w:rsidRPr="00E31E6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1E6E">
                              <w:rPr>
                                <w:sz w:val="20"/>
                                <w:szCs w:val="20"/>
                              </w:rPr>
                              <w:t>can participate and benefit from Music Therapy</w:t>
                            </w:r>
                            <w:r w:rsidR="00E31E6E" w:rsidRPr="00E31E6E">
                              <w:rPr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Pr="00E31E6E">
                              <w:rPr>
                                <w:sz w:val="20"/>
                                <w:szCs w:val="20"/>
                              </w:rPr>
                              <w:t xml:space="preserve">Depending on the needs of the children, either individual or group session may be offered. </w:t>
                            </w:r>
                          </w:p>
                          <w:p w:rsidR="004D3148" w:rsidRPr="00E31E6E" w:rsidRDefault="004D3148" w:rsidP="0042408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31E6E">
                              <w:rPr>
                                <w:sz w:val="20"/>
                                <w:szCs w:val="20"/>
                              </w:rPr>
                              <w:t>Music Therapy can benefit pupils who experience emotional, developmental and communication difficulties as a result of:</w:t>
                            </w:r>
                          </w:p>
                          <w:p w:rsidR="00424089" w:rsidRPr="00E31E6E" w:rsidRDefault="004D3148" w:rsidP="0042408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>-</w:t>
                            </w:r>
                            <w:r w:rsidRPr="00E31E6E">
                              <w:rPr>
                                <w:sz w:val="20"/>
                                <w:szCs w:val="20"/>
                              </w:rPr>
                              <w:t xml:space="preserve">Autism Spectrum Disorder </w:t>
                            </w:r>
                          </w:p>
                          <w:p w:rsidR="004D3148" w:rsidRPr="00E31E6E" w:rsidRDefault="004D3148" w:rsidP="0042408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31E6E">
                              <w:rPr>
                                <w:sz w:val="20"/>
                                <w:szCs w:val="20"/>
                              </w:rPr>
                              <w:t>- Learning Difficulties</w:t>
                            </w:r>
                          </w:p>
                          <w:p w:rsidR="004D3148" w:rsidRPr="00E31E6E" w:rsidRDefault="004D3148" w:rsidP="0042408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31E6E">
                              <w:rPr>
                                <w:sz w:val="20"/>
                                <w:szCs w:val="20"/>
                              </w:rPr>
                              <w:t xml:space="preserve">- Emotional and </w:t>
                            </w:r>
                            <w:r w:rsidR="00865E59" w:rsidRPr="00E31E6E">
                              <w:rPr>
                                <w:sz w:val="20"/>
                                <w:szCs w:val="20"/>
                              </w:rPr>
                              <w:t>Behavioral</w:t>
                            </w:r>
                            <w:r w:rsidRPr="00E31E6E">
                              <w:rPr>
                                <w:sz w:val="20"/>
                                <w:szCs w:val="20"/>
                              </w:rPr>
                              <w:t xml:space="preserve"> Disorders </w:t>
                            </w:r>
                          </w:p>
                          <w:p w:rsidR="004D3148" w:rsidRPr="00E31E6E" w:rsidRDefault="004D3148" w:rsidP="0042408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31E6E">
                              <w:rPr>
                                <w:sz w:val="20"/>
                                <w:szCs w:val="20"/>
                              </w:rPr>
                              <w:t>-</w:t>
                            </w:r>
                            <w:r w:rsidR="00E31E6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31E6E">
                              <w:rPr>
                                <w:sz w:val="20"/>
                                <w:szCs w:val="20"/>
                              </w:rPr>
                              <w:t>Sensory Impairment</w:t>
                            </w:r>
                          </w:p>
                          <w:p w:rsidR="004D3148" w:rsidRPr="00E31E6E" w:rsidRDefault="004D3148" w:rsidP="0042408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31E6E">
                              <w:rPr>
                                <w:sz w:val="20"/>
                                <w:szCs w:val="20"/>
                              </w:rPr>
                              <w:t>- Physical disabilities</w:t>
                            </w:r>
                          </w:p>
                          <w:p w:rsidR="00865E59" w:rsidRPr="00E31E6E" w:rsidRDefault="004D3148" w:rsidP="0042408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31E6E">
                              <w:rPr>
                                <w:sz w:val="20"/>
                                <w:szCs w:val="20"/>
                              </w:rPr>
                              <w:t>- Degenerative diagnosis</w:t>
                            </w:r>
                          </w:p>
                          <w:p w:rsidR="00865E59" w:rsidRPr="00E31E6E" w:rsidRDefault="00865E59" w:rsidP="0042408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31E6E">
                              <w:rPr>
                                <w:sz w:val="20"/>
                                <w:szCs w:val="20"/>
                              </w:rPr>
                              <w:t>- Mental Health conditions</w:t>
                            </w:r>
                          </w:p>
                          <w:p w:rsidR="00865E59" w:rsidRPr="00E31E6E" w:rsidRDefault="00865E59" w:rsidP="0042408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31E6E">
                              <w:rPr>
                                <w:sz w:val="20"/>
                                <w:szCs w:val="20"/>
                              </w:rPr>
                              <w:t>- Neurological Impairment</w:t>
                            </w:r>
                          </w:p>
                          <w:p w:rsidR="00865E59" w:rsidRPr="00E31E6E" w:rsidRDefault="00865E59" w:rsidP="0042408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31E6E">
                              <w:rPr>
                                <w:sz w:val="20"/>
                                <w:szCs w:val="20"/>
                              </w:rPr>
                              <w:t>- Trauma</w:t>
                            </w:r>
                            <w:r w:rsidR="00E31E6E">
                              <w:rPr>
                                <w:sz w:val="20"/>
                                <w:szCs w:val="20"/>
                              </w:rPr>
                              <w:t xml:space="preserve"> and </w:t>
                            </w:r>
                            <w:r w:rsidR="005844F0">
                              <w:rPr>
                                <w:sz w:val="20"/>
                                <w:szCs w:val="20"/>
                              </w:rPr>
                              <w:t>Bereavement</w:t>
                            </w:r>
                            <w:bookmarkStart w:id="1" w:name="_GoBack"/>
                            <w:bookmarkEnd w:id="1"/>
                          </w:p>
                          <w:p w:rsidR="00865E59" w:rsidRPr="00E31E6E" w:rsidRDefault="00865E59" w:rsidP="0042408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31E6E">
                              <w:rPr>
                                <w:sz w:val="20"/>
                                <w:szCs w:val="20"/>
                              </w:rPr>
                              <w:t>- Transition</w:t>
                            </w:r>
                          </w:p>
                          <w:p w:rsidR="00865E59" w:rsidRPr="00E31E6E" w:rsidRDefault="00865E59" w:rsidP="0042408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31E6E">
                              <w:rPr>
                                <w:sz w:val="20"/>
                                <w:szCs w:val="20"/>
                              </w:rPr>
                              <w:t>- Low self-esteem</w:t>
                            </w:r>
                          </w:p>
                          <w:p w:rsidR="00865E59" w:rsidRDefault="00865E59" w:rsidP="00424089"/>
                          <w:p w:rsidR="004D3148" w:rsidRDefault="00865E59" w:rsidP="00424089">
                            <w:r>
                              <w:t xml:space="preserve"> </w:t>
                            </w:r>
                            <w:r w:rsidR="004D3148">
                              <w:t xml:space="preserve"> 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80" w:type="dxa"/>
            <w:tcMar>
              <w:top w:w="2146" w:type="dxa"/>
              <w:left w:w="115" w:type="dxa"/>
              <w:right w:w="115" w:type="dxa"/>
            </w:tcMar>
          </w:tcPr>
          <w:sdt>
            <w:sdtPr>
              <w:alias w:val="Enter Company Name:"/>
              <w:tag w:val="Enter Company Name:"/>
              <w:id w:val="-25867232"/>
              <w:placeholder>
                <w:docPart w:val="DE647EFD8D2E4D198FE6857D006A83A4"/>
              </w:placeholder>
  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  <w15:appearance w15:val="hidden"/>
              <w:text w:multiLine="1"/>
            </w:sdtPr>
            <w:sdtEndPr/>
            <w:sdtContent>
              <w:p w:rsidR="004A746D" w:rsidRDefault="00946C70" w:rsidP="004A746D">
                <w:pPr>
                  <w:pStyle w:val="Heading4"/>
                  <w:jc w:val="center"/>
                </w:pPr>
                <w:r>
                  <w:t>Music Therapy</w:t>
                </w:r>
              </w:p>
            </w:sdtContent>
          </w:sdt>
          <w:p w:rsidR="004A746D" w:rsidRDefault="00946C70" w:rsidP="004A746D">
            <w:pPr>
              <w:pStyle w:val="ContactInfo"/>
            </w:pPr>
            <w:r>
              <w:t>Emily Panayiotou</w:t>
            </w:r>
          </w:p>
          <w:p w:rsidR="004A746D" w:rsidRPr="004A4695" w:rsidRDefault="00F26742" w:rsidP="004A746D">
            <w:pPr>
              <w:pStyle w:val="ContactInfo"/>
              <w:rPr>
                <w:b/>
              </w:rPr>
            </w:pPr>
            <w:sdt>
              <w:sdtPr>
                <w:rPr>
                  <w:b/>
                </w:rPr>
                <w:alias w:val="Separator:"/>
                <w:tag w:val="Separator:"/>
                <w:id w:val="1276753629"/>
                <w:placeholder>
                  <w:docPart w:val="21022846E9D646D3871857961A388859"/>
                </w:placeholder>
                <w:temporary/>
                <w:showingPlcHdr/>
                <w15:appearance w15:val="hidden"/>
              </w:sdtPr>
              <w:sdtEndPr/>
              <w:sdtContent>
                <w:r w:rsidR="004A746D" w:rsidRPr="004A4695">
                  <w:rPr>
                    <w:b/>
                  </w:rPr>
                  <w:t>___</w:t>
                </w:r>
              </w:sdtContent>
            </w:sdt>
          </w:p>
          <w:p w:rsidR="004A746D" w:rsidRPr="004A4695" w:rsidRDefault="004A746D" w:rsidP="004A746D">
            <w:pPr>
              <w:pStyle w:val="ContactInfo"/>
            </w:pPr>
          </w:p>
          <w:p w:rsidR="004A746D" w:rsidRDefault="00946C70" w:rsidP="004A746D">
            <w:pPr>
              <w:pStyle w:val="ContactInfo"/>
            </w:pPr>
            <w:r>
              <w:t>HCPC Registration Number</w:t>
            </w:r>
          </w:p>
          <w:p w:rsidR="00946C70" w:rsidRDefault="00946C70" w:rsidP="004A746D">
            <w:pPr>
              <w:pStyle w:val="ContactInfo"/>
            </w:pPr>
            <w:r>
              <w:t>AS13946</w:t>
            </w:r>
          </w:p>
          <w:p w:rsidR="004A746D" w:rsidRPr="004A4695" w:rsidRDefault="00F26742" w:rsidP="004A746D">
            <w:pPr>
              <w:pStyle w:val="ContactInfo"/>
              <w:rPr>
                <w:b/>
              </w:rPr>
            </w:pPr>
            <w:sdt>
              <w:sdtPr>
                <w:rPr>
                  <w:b/>
                </w:rPr>
                <w:alias w:val="Separator:"/>
                <w:tag w:val="Separator:"/>
                <w:id w:val="1524827137"/>
                <w:placeholder>
                  <w:docPart w:val="D648EC40CB2A4411B8A2BBAB619F8E83"/>
                </w:placeholder>
                <w:temporary/>
                <w:showingPlcHdr/>
                <w15:appearance w15:val="hidden"/>
              </w:sdtPr>
              <w:sdtEndPr/>
              <w:sdtContent>
                <w:r w:rsidR="004A746D" w:rsidRPr="004A4695">
                  <w:rPr>
                    <w:b/>
                  </w:rPr>
                  <w:t>___</w:t>
                </w:r>
              </w:sdtContent>
            </w:sdt>
          </w:p>
          <w:p w:rsidR="004A746D" w:rsidRPr="004A4695" w:rsidRDefault="004A746D" w:rsidP="004A746D">
            <w:pPr>
              <w:pStyle w:val="ContactInfo"/>
            </w:pPr>
          </w:p>
          <w:p w:rsidR="00946C70" w:rsidRDefault="00946C70" w:rsidP="00C41F4B">
            <w:pPr>
              <w:pStyle w:val="ContactInfo"/>
              <w:jc w:val="left"/>
            </w:pPr>
          </w:p>
          <w:p w:rsidR="004A746D" w:rsidRPr="004A4695" w:rsidRDefault="004A746D" w:rsidP="004A746D">
            <w:pPr>
              <w:pStyle w:val="ContactInfo"/>
              <w:rPr>
                <w:b/>
              </w:rPr>
            </w:pPr>
            <w:bookmarkStart w:id="0" w:name="_GoBack"/>
            <w:bookmarkEnd w:id="0"/>
          </w:p>
          <w:p w:rsidR="004A746D" w:rsidRPr="004A4695" w:rsidRDefault="004A746D" w:rsidP="004A746D">
            <w:pPr>
              <w:pStyle w:val="ContactInfo"/>
            </w:pPr>
          </w:p>
          <w:p w:rsidR="00FB3767" w:rsidRDefault="00AE28D5" w:rsidP="00946C70">
            <w:pPr>
              <w:pStyle w:val="ContactInfo"/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1052071" cy="1052071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768px-Simple_Music.svg[1]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907" cy="1053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0" w:type="dxa"/>
            <w:tcMar>
              <w:top w:w="2146" w:type="dxa"/>
              <w:left w:w="115" w:type="dxa"/>
              <w:right w:w="115" w:type="dxa"/>
            </w:tcMar>
          </w:tcPr>
          <w:p w:rsidR="00FB3767" w:rsidRPr="00946C70" w:rsidRDefault="00022169" w:rsidP="00491776">
            <w:pPr>
              <w:pStyle w:val="Heading1"/>
              <w:ind w:left="144" w:right="144"/>
              <w:rPr>
                <w:noProof/>
                <w:sz w:val="20"/>
                <w:szCs w:val="20"/>
              </w:rPr>
            </w:pPr>
            <w:r w:rsidRPr="00946C70">
              <w:rPr>
                <w:noProof/>
                <w:sz w:val="20"/>
                <w:szCs w:val="20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8E24CE4" wp14:editId="0F5E41C1">
                      <wp:extent cx="3194462" cy="1532586"/>
                      <wp:effectExtent l="0" t="0" r="0" b="0"/>
                      <wp:docPr id="24" name="Text Box 24" descr="Text box to enter company name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94462" cy="153258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sdt>
                                  <w:sdtPr>
                                    <w:alias w:val="Enter Company Name:"/>
                                    <w:tag w:val="Enter Company Name:"/>
                                    <w:id w:val="-1134253674"/>
                        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                        <w15:appearance w15:val="hidden"/>
                                    <w:text w:multiLine="1"/>
                                  </w:sdtPr>
                                  <w:sdtEndPr/>
                                  <w:sdtContent>
                                    <w:p w:rsidR="00022169" w:rsidRPr="00491776" w:rsidRDefault="00946C70" w:rsidP="00946C70">
                                      <w:pPr>
                                        <w:pStyle w:val="Title"/>
                                      </w:pPr>
                                      <w:r>
                                        <w:t>Music Therapy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Overflow="overflow" horzOverflow="overflow" vert="horz" wrap="square" lIns="91440" tIns="45720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8E24CE4" id="Text Box 24" o:spid="_x0000_s1027" type="#_x0000_t202" alt="Text box to enter company name" style="width:251.55pt;height:12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" filled="f" stroked="f" strokeweight=".5pt">
                      <v:textbox inset=",36pt">
                        <w:txbxContent>
                          <w:sdt>
                            <w:sdtPr>
                              <w:alias w:val="Enter Company Name:"/>
                              <w:tag w:val="Enter Company Name:"/>
                              <w:id w:val="-1134253674"/>
                  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                  <w15:appearance w15:val="hidden"/>
                              <w:text w:multiLine="1"/>
                            </w:sdtPr>
                            <w:sdtEndPr/>
                            <w:sdtContent>
                              <w:p w:rsidR="00022169" w:rsidRPr="00491776" w:rsidRDefault="00946C70" w:rsidP="00946C70">
                                <w:pPr>
                                  <w:pStyle w:val="Title"/>
                                </w:pPr>
                                <w:r>
                                  <w:t>Music Therapy</w:t>
                                </w:r>
                              </w:p>
                            </w:sdtContent>
                          </w:sdt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 w:rsidR="00924BF8" w:rsidRPr="00946C70">
              <w:rPr>
                <w:noProof/>
                <w:sz w:val="20"/>
                <w:szCs w:val="20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6F86226" wp14:editId="492B4AE5">
                      <wp:extent cx="2825086" cy="482325"/>
                      <wp:effectExtent l="0" t="0" r="0" b="0"/>
                      <wp:docPr id="3" name="Text Box 3" descr="Text box to enter tag line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25086" cy="482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24BF8" w:rsidRPr="00946C70" w:rsidRDefault="00946C70" w:rsidP="004A4695">
                                  <w:pPr>
                                    <w:pStyle w:val="Subtitle"/>
                                    <w:rPr>
                                      <w:sz w:val="28"/>
                                      <w:szCs w:val="28"/>
                                      <w:lang w:val="en-GB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  <w:lang w:val="en-GB"/>
                                    </w:rPr>
                                    <w:t>Music Therapy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6F86226" id="Text Box 3" o:spid="_x0000_s1028" type="#_x0000_t202" alt="Text box to enter tag line" style="width:222.45pt;height:3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" filled="f" stroked="f" strokeweight=".5pt">
                      <v:textbox>
                        <w:txbxContent>
                          <w:p w:rsidR="00924BF8" w:rsidRPr="00946C70" w:rsidRDefault="00946C70" w:rsidP="004A4695">
                            <w:pPr>
                              <w:pStyle w:val="Subtitle"/>
                              <w:rPr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GB"/>
                              </w:rPr>
                              <w:t>Music Therapy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  <w:p w:rsidR="00946C70" w:rsidRPr="00946C70" w:rsidRDefault="00946C70" w:rsidP="00946C70">
            <w:pPr>
              <w:pStyle w:val="Heading1"/>
              <w:ind w:left="144" w:right="144"/>
              <w:jc w:val="center"/>
              <w:rPr>
                <w:noProof/>
                <w:sz w:val="20"/>
                <w:szCs w:val="20"/>
              </w:rPr>
            </w:pPr>
            <w:r w:rsidRPr="00946C70">
              <w:rPr>
                <w:rStyle w:val="Strong"/>
                <w:rFonts w:ascii="Verdana" w:hAnsi="Verdana"/>
                <w:i/>
                <w:iCs/>
                <w:noProof/>
                <w:color w:val="F1B7CF"/>
                <w:sz w:val="20"/>
                <w:szCs w:val="20"/>
                <w:shd w:val="clear" w:color="auto" w:fill="FFFFFF"/>
                <w:lang w:val="en-GB" w:eastAsia="en-GB"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92075</wp:posOffset>
                      </wp:positionH>
                      <wp:positionV relativeFrom="paragraph">
                        <wp:posOffset>2532380</wp:posOffset>
                      </wp:positionV>
                      <wp:extent cx="3140075" cy="875890"/>
                      <wp:effectExtent l="0" t="0" r="3175" b="635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40075" cy="875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46C70" w:rsidRPr="00946C70" w:rsidRDefault="00946C70" w:rsidP="00946C70">
                                  <w:pPr>
                                    <w:pStyle w:val="Heading3"/>
                                    <w:shd w:val="clear" w:color="auto" w:fill="FFFFFF"/>
                                    <w:spacing w:before="300" w:after="150"/>
                                    <w:jc w:val="center"/>
                                    <w:rPr>
                                      <w:rStyle w:val="Strong"/>
                                      <w:rFonts w:ascii="Verdana" w:hAnsi="Verdana"/>
                                      <w:i/>
                                      <w:iCs/>
                                      <w:color w:val="F1B7CF"/>
                                      <w:sz w:val="24"/>
                                      <w:szCs w:val="24"/>
                                      <w:shd w:val="clear" w:color="auto" w:fill="FFFFFF"/>
                                    </w:rPr>
                                  </w:pPr>
                                  <w:r w:rsidRPr="00946C70">
                                    <w:rPr>
                                      <w:rStyle w:val="Strong"/>
                                      <w:rFonts w:ascii="Verdana" w:hAnsi="Verdana"/>
                                      <w:i/>
                                      <w:iCs/>
                                      <w:color w:val="F1B7CF"/>
                                      <w:sz w:val="24"/>
                                      <w:szCs w:val="24"/>
                                      <w:shd w:val="clear" w:color="auto" w:fill="FFFFFF"/>
                                    </w:rPr>
                                    <w:t>“Where words fail, music speaks.”</w:t>
                                  </w:r>
                                </w:p>
                                <w:p w:rsidR="00946C70" w:rsidRPr="00946C70" w:rsidRDefault="00946C70" w:rsidP="00946C70">
                                  <w:pPr>
                                    <w:pStyle w:val="Heading3"/>
                                    <w:shd w:val="clear" w:color="auto" w:fill="FFFFFF"/>
                                    <w:spacing w:before="300" w:after="150"/>
                                    <w:jc w:val="center"/>
                                    <w:rPr>
                                      <w:rFonts w:ascii="Verdana" w:hAnsi="Verdana"/>
                                      <w:color w:val="333333"/>
                                      <w:sz w:val="20"/>
                                      <w:szCs w:val="20"/>
                                    </w:rPr>
                                  </w:pPr>
                                  <w:r w:rsidRPr="00946C70">
                                    <w:rPr>
                                      <w:rStyle w:val="Strong"/>
                                      <w:rFonts w:ascii="Verdana" w:hAnsi="Verdana"/>
                                      <w:b/>
                                      <w:bCs w:val="0"/>
                                      <w:color w:val="F1B7CF"/>
                                      <w:sz w:val="20"/>
                                      <w:szCs w:val="20"/>
                                    </w:rPr>
                                    <w:t>Hans Christian Andersen</w:t>
                                  </w:r>
                                </w:p>
                                <w:p w:rsidR="00946C70" w:rsidRDefault="00946C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" o:spid="_x0000_s1029" type="#_x0000_t202" style="position:absolute;left:0;text-align:left;margin-left:7.25pt;margin-top:199.4pt;width:247.25pt;height:68.9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" stroked="f">
                      <v:textbox>
                        <w:txbxContent>
                          <w:p w:rsidR="00946C70" w:rsidRPr="00946C70" w:rsidRDefault="00946C70" w:rsidP="00946C70">
                            <w:pPr>
                              <w:pStyle w:val="Heading3"/>
                              <w:shd w:val="clear" w:color="auto" w:fill="FFFFFF"/>
                              <w:spacing w:before="300" w:after="150"/>
                              <w:jc w:val="center"/>
                              <w:rPr>
                                <w:rStyle w:val="Strong"/>
                                <w:rFonts w:ascii="Verdana" w:hAnsi="Verdana"/>
                                <w:i/>
                                <w:iCs/>
                                <w:color w:val="F1B7CF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946C70">
                              <w:rPr>
                                <w:rStyle w:val="Strong"/>
                                <w:rFonts w:ascii="Verdana" w:hAnsi="Verdana"/>
                                <w:i/>
                                <w:iCs/>
                                <w:color w:val="F1B7CF"/>
                                <w:sz w:val="24"/>
                                <w:szCs w:val="24"/>
                                <w:shd w:val="clear" w:color="auto" w:fill="FFFFFF"/>
                              </w:rPr>
                              <w:t>“Where words fail, music speaks.”</w:t>
                            </w:r>
                          </w:p>
                          <w:p w:rsidR="00946C70" w:rsidRPr="00946C70" w:rsidRDefault="00946C70" w:rsidP="00946C70">
                            <w:pPr>
                              <w:pStyle w:val="Heading3"/>
                              <w:shd w:val="clear" w:color="auto" w:fill="FFFFFF"/>
                              <w:spacing w:before="300" w:after="150"/>
                              <w:jc w:val="center"/>
                              <w:rPr>
                                <w:rFonts w:ascii="Verdana" w:hAnsi="Verdana"/>
                                <w:color w:val="333333"/>
                                <w:sz w:val="20"/>
                                <w:szCs w:val="20"/>
                              </w:rPr>
                            </w:pPr>
                            <w:r w:rsidRPr="00946C70">
                              <w:rPr>
                                <w:rStyle w:val="Strong"/>
                                <w:rFonts w:ascii="Verdana" w:hAnsi="Verdana"/>
                                <w:b/>
                                <w:bCs w:val="0"/>
                                <w:color w:val="F1B7CF"/>
                                <w:sz w:val="20"/>
                                <w:szCs w:val="20"/>
                              </w:rPr>
                              <w:t>Hans Christian Andersen</w:t>
                            </w:r>
                          </w:p>
                          <w:p w:rsidR="00946C70" w:rsidRDefault="00946C70"/>
                        </w:txbxContent>
                      </v:textbox>
                    </v:shape>
                  </w:pict>
                </mc:Fallback>
              </mc:AlternateContent>
            </w:r>
            <w:r w:rsidRPr="00946C70">
              <w:rPr>
                <w:noProof/>
                <w:sz w:val="20"/>
                <w:szCs w:val="20"/>
                <w:lang w:val="en-GB" w:eastAsia="en-GB"/>
              </w:rPr>
              <w:drawing>
                <wp:inline distT="0" distB="0" distL="0" distR="0">
                  <wp:extent cx="1988900" cy="2473325"/>
                  <wp:effectExtent l="0" t="0" r="0" b="317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music-1781580_960_720[1]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062" cy="2474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BF8" w:rsidTr="000120A7">
        <w:trPr>
          <w:trHeight w:hRule="exact" w:val="864"/>
        </w:trPr>
        <w:tc>
          <w:tcPr>
            <w:tcW w:w="5280" w:type="dxa"/>
            <w:tcMar>
              <w:top w:w="14" w:type="dxa"/>
              <w:left w:w="576" w:type="dxa"/>
              <w:right w:w="115" w:type="dxa"/>
            </w:tcMar>
            <w:vAlign w:val="center"/>
          </w:tcPr>
          <w:p w:rsidR="00491776" w:rsidRPr="004865DC" w:rsidRDefault="00491776" w:rsidP="004865DC">
            <w:pPr>
              <w:pStyle w:val="Quote"/>
            </w:pPr>
          </w:p>
        </w:tc>
        <w:tc>
          <w:tcPr>
            <w:tcW w:w="5280" w:type="dxa"/>
          </w:tcPr>
          <w:p w:rsidR="00924BF8" w:rsidRDefault="00924BF8" w:rsidP="001368FB">
            <w:pPr>
              <w:ind w:left="144" w:right="144"/>
            </w:pPr>
          </w:p>
        </w:tc>
        <w:tc>
          <w:tcPr>
            <w:tcW w:w="5280" w:type="dxa"/>
            <w:tcMar>
              <w:top w:w="72" w:type="dxa"/>
              <w:left w:w="115" w:type="dxa"/>
              <w:right w:w="115" w:type="dxa"/>
            </w:tcMar>
          </w:tcPr>
          <w:p w:rsidR="00924BF8" w:rsidRPr="00946C70" w:rsidRDefault="00924BF8" w:rsidP="00946C70">
            <w:pPr>
              <w:pStyle w:val="Subtitle"/>
              <w:rPr>
                <w:rStyle w:val="Strong"/>
                <w:rFonts w:ascii="Verdana" w:hAnsi="Verdana"/>
                <w:i/>
                <w:iCs/>
                <w:color w:val="F1B7CF"/>
                <w:sz w:val="20"/>
                <w:szCs w:val="20"/>
                <w:shd w:val="clear" w:color="auto" w:fill="FFFFFF"/>
              </w:rPr>
            </w:pPr>
          </w:p>
          <w:p w:rsidR="00946C70" w:rsidRPr="00946C70" w:rsidRDefault="00946C70" w:rsidP="00946C70">
            <w:pPr>
              <w:rPr>
                <w:sz w:val="20"/>
                <w:szCs w:val="20"/>
              </w:rPr>
            </w:pPr>
          </w:p>
        </w:tc>
      </w:tr>
      <w:tr w:rsidR="00997614" w:rsidTr="000120A7">
        <w:trPr>
          <w:trHeight w:hRule="exact" w:val="11088"/>
        </w:trPr>
        <w:tc>
          <w:tcPr>
            <w:tcW w:w="5280" w:type="dxa"/>
          </w:tcPr>
          <w:p w:rsidR="00997614" w:rsidRPr="00491776" w:rsidRDefault="001368FB" w:rsidP="00906CA7">
            <w:pPr>
              <w:tabs>
                <w:tab w:val="left" w:pos="1440"/>
              </w:tabs>
              <w:ind w:left="144" w:right="144"/>
            </w:pPr>
            <w:r w:rsidRPr="00491776">
              <w:rPr>
                <w:noProof/>
                <w:lang w:val="en-GB" w:eastAsia="en-GB"/>
              </w:rPr>
              <w:lastRenderedPageBreak/>
              <mc:AlternateContent>
                <mc:Choice Requires="wps">
                  <w:drawing>
                    <wp:inline distT="0" distB="0" distL="0" distR="0" wp14:anchorId="393CE8E7" wp14:editId="3D06152D">
                      <wp:extent cx="1933575" cy="734095"/>
                      <wp:effectExtent l="0" t="0" r="0" b="0"/>
                      <wp:docPr id="28" name="Text Box 28" descr="Text box to heading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33575" cy="73409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368FB" w:rsidRPr="00906CA7" w:rsidRDefault="00946C70" w:rsidP="00634193">
                                  <w:pPr>
                                    <w:pStyle w:val="Heading1"/>
                                  </w:pPr>
                                  <w:r>
                                    <w:t>What is Music Therapy?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93CE8E7" id="Text Box 28" o:spid="_x0000_s1030" type="#_x0000_t202" alt="Text box to heading 1" style="width:152.25pt;height:57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" filled="f" stroked="f" strokeweight=".5pt">
                      <v:textbox>
                        <w:txbxContent>
                          <w:p w:rsidR="001368FB" w:rsidRPr="00906CA7" w:rsidRDefault="00946C70" w:rsidP="00634193">
                            <w:pPr>
                              <w:pStyle w:val="Heading1"/>
                            </w:pPr>
                            <w:r>
                              <w:t>What is Music Therapy?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 w:rsidR="00997614" w:rsidRPr="00491776">
              <w:rPr>
                <w:noProof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5AE0F5B" wp14:editId="0479BA57">
                      <wp:extent cx="3029803" cy="4288665"/>
                      <wp:effectExtent l="0" t="0" r="0" b="0"/>
                      <wp:docPr id="31" name="Text Box 31" descr="Text box to enter brochure conten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29803" cy="42886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491776" w:rsidRPr="00634193" w:rsidRDefault="00946C70" w:rsidP="00946C70">
                                  <w:pPr>
                                    <w:pStyle w:val="ListParagraph"/>
                                    <w:numPr>
                                      <w:ilvl w:val="0"/>
                                      <w:numId w:val="15"/>
                                    </w:numPr>
                                    <w:rPr>
                                      <w:rFonts w:cs="Arial"/>
                                      <w:color w:val="222222"/>
                                    </w:rPr>
                                  </w:pPr>
                                  <w:r>
                                    <w:t xml:space="preserve">Music therapy is the development of </w:t>
                                  </w:r>
                                  <w:r w:rsidR="009B1040">
                                    <w:t xml:space="preserve">a therapeutic </w:t>
                                  </w:r>
                                  <w:r>
                                    <w:t>relationship between the child and therapist where music making forms the ba</w:t>
                                  </w:r>
                                  <w:r w:rsidR="009B1040">
                                    <w:t>sis for communication.</w:t>
                                  </w:r>
                                </w:p>
                                <w:p w:rsidR="00634193" w:rsidRPr="009B1040" w:rsidRDefault="00634193" w:rsidP="00634193">
                                  <w:pPr>
                                    <w:pStyle w:val="ListParagraph"/>
                                    <w:rPr>
                                      <w:rFonts w:cs="Arial"/>
                                      <w:color w:val="222222"/>
                                    </w:rPr>
                                  </w:pPr>
                                </w:p>
                                <w:p w:rsidR="00634193" w:rsidRPr="00634193" w:rsidRDefault="009B1040" w:rsidP="00634193">
                                  <w:pPr>
                                    <w:pStyle w:val="ListParagraph"/>
                                    <w:numPr>
                                      <w:ilvl w:val="0"/>
                                      <w:numId w:val="15"/>
                                    </w:numPr>
                                    <w:rPr>
                                      <w:rFonts w:cs="Arial"/>
                                      <w:color w:val="222222"/>
                                    </w:rPr>
                                  </w:pPr>
                                  <w:r>
                                    <w:t xml:space="preserve">Music Therapy provides a safe place where children can explore communication and </w:t>
                                  </w:r>
                                  <w:r w:rsidR="00634193">
                                    <w:t>feelings through sound and play.</w:t>
                                  </w:r>
                                </w:p>
                                <w:p w:rsidR="00634193" w:rsidRPr="00634193" w:rsidRDefault="00634193" w:rsidP="00634193">
                                  <w:pPr>
                                    <w:pStyle w:val="ListParagraph"/>
                                    <w:rPr>
                                      <w:rFonts w:cs="Arial"/>
                                      <w:color w:val="222222"/>
                                    </w:rPr>
                                  </w:pPr>
                                </w:p>
                                <w:p w:rsidR="00634193" w:rsidRPr="00634193" w:rsidRDefault="00634193" w:rsidP="00634193">
                                  <w:pPr>
                                    <w:pStyle w:val="ListParagraph"/>
                                    <w:rPr>
                                      <w:rFonts w:cs="Arial"/>
                                      <w:color w:val="222222"/>
                                    </w:rPr>
                                  </w:pPr>
                                </w:p>
                                <w:p w:rsidR="009B1040" w:rsidRPr="00634193" w:rsidRDefault="009B1040" w:rsidP="00946C70">
                                  <w:pPr>
                                    <w:pStyle w:val="ListParagraph"/>
                                    <w:numPr>
                                      <w:ilvl w:val="0"/>
                                      <w:numId w:val="15"/>
                                    </w:numPr>
                                    <w:rPr>
                                      <w:rFonts w:cs="Arial"/>
                                      <w:color w:val="222222"/>
                                    </w:rPr>
                                  </w:pPr>
                                  <w:r>
                                    <w:t xml:space="preserve">Music Therapy provides the opportunity to express emotions and increase self-awareness through shared musical play. </w:t>
                                  </w:r>
                                </w:p>
                                <w:p w:rsidR="00634193" w:rsidRPr="009B1040" w:rsidRDefault="00634193" w:rsidP="00634193">
                                  <w:pPr>
                                    <w:pStyle w:val="ListParagraph"/>
                                    <w:rPr>
                                      <w:rFonts w:cs="Arial"/>
                                      <w:color w:val="222222"/>
                                    </w:rPr>
                                  </w:pPr>
                                </w:p>
                                <w:p w:rsidR="009B1040" w:rsidRPr="00634193" w:rsidRDefault="009B1040" w:rsidP="00946C70">
                                  <w:pPr>
                                    <w:pStyle w:val="ListParagraph"/>
                                    <w:numPr>
                                      <w:ilvl w:val="0"/>
                                      <w:numId w:val="15"/>
                                    </w:numPr>
                                    <w:rPr>
                                      <w:rFonts w:cs="Arial"/>
                                      <w:color w:val="222222"/>
                                    </w:rPr>
                                  </w:pPr>
                                  <w:r>
                                    <w:t>Music Therapy encourages and strengthens relationship building skill</w:t>
                                  </w:r>
                                  <w:r w:rsidR="00C41F4B">
                                    <w:t>s</w:t>
                                  </w:r>
                                  <w:r>
                                    <w:t xml:space="preserve"> and social communication. </w:t>
                                  </w:r>
                                </w:p>
                                <w:p w:rsidR="00634193" w:rsidRPr="00634193" w:rsidRDefault="00634193" w:rsidP="00634193">
                                  <w:pPr>
                                    <w:pStyle w:val="ListParagraph"/>
                                    <w:rPr>
                                      <w:rFonts w:cs="Arial"/>
                                      <w:color w:val="222222"/>
                                    </w:rPr>
                                  </w:pPr>
                                </w:p>
                                <w:p w:rsidR="00634193" w:rsidRPr="009B1040" w:rsidRDefault="00634193" w:rsidP="00634193">
                                  <w:pPr>
                                    <w:pStyle w:val="ListParagraph"/>
                                    <w:rPr>
                                      <w:rFonts w:cs="Arial"/>
                                      <w:color w:val="222222"/>
                                    </w:rPr>
                                  </w:pPr>
                                </w:p>
                                <w:p w:rsidR="009B1040" w:rsidRPr="009B1040" w:rsidRDefault="009B1040" w:rsidP="00946C70">
                                  <w:pPr>
                                    <w:pStyle w:val="ListParagraph"/>
                                    <w:numPr>
                                      <w:ilvl w:val="0"/>
                                      <w:numId w:val="15"/>
                                    </w:numPr>
                                    <w:rPr>
                                      <w:rFonts w:cs="Arial"/>
                                      <w:color w:val="222222"/>
                                    </w:rPr>
                                  </w:pPr>
                                  <w:r>
                                    <w:t xml:space="preserve">Music Therapy can increase self-esteem and confidence through playing and relating musically. </w:t>
                                  </w:r>
                                </w:p>
                                <w:p w:rsidR="009B1040" w:rsidRPr="00946C70" w:rsidRDefault="009B1040" w:rsidP="009B1040">
                                  <w:pPr>
                                    <w:pStyle w:val="ListParagraph"/>
                                    <w:rPr>
                                      <w:rFonts w:cs="Arial"/>
                                      <w:color w:val="222222"/>
                                    </w:rPr>
                                  </w:pPr>
                                </w:p>
                                <w:p w:rsidR="00997614" w:rsidRPr="005E0479" w:rsidRDefault="00997614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05AE0F5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31" o:spid="_x0000_s1031" type="#_x0000_t202" alt="Text box to enter brochure content" style="width:238.55pt;height:33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" filled="f" stroked="f" strokeweight=".5pt">
                      <v:textbox>
                        <w:txbxContent>
                          <w:p w:rsidR="00491776" w:rsidRPr="00634193" w:rsidRDefault="00946C70" w:rsidP="00946C70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cs="Arial"/>
                                <w:color w:val="222222"/>
                              </w:rPr>
                            </w:pPr>
                            <w:r>
                              <w:t xml:space="preserve">Music therapy is the development of </w:t>
                            </w:r>
                            <w:r w:rsidR="009B1040">
                              <w:t xml:space="preserve">a therapeutic </w:t>
                            </w:r>
                            <w:r>
                              <w:t>relationship between the child and therapist where music making forms the ba</w:t>
                            </w:r>
                            <w:r w:rsidR="009B1040">
                              <w:t>sis for communication.</w:t>
                            </w:r>
                          </w:p>
                          <w:p w:rsidR="00634193" w:rsidRPr="009B1040" w:rsidRDefault="00634193" w:rsidP="00634193">
                            <w:pPr>
                              <w:pStyle w:val="ListParagraph"/>
                              <w:rPr>
                                <w:rFonts w:cs="Arial"/>
                                <w:color w:val="222222"/>
                              </w:rPr>
                            </w:pPr>
                          </w:p>
                          <w:p w:rsidR="00634193" w:rsidRPr="00634193" w:rsidRDefault="009B1040" w:rsidP="0063419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cs="Arial"/>
                                <w:color w:val="222222"/>
                              </w:rPr>
                            </w:pPr>
                            <w:r>
                              <w:t xml:space="preserve">Music Therapy provides a safe place where children can explore communication and </w:t>
                            </w:r>
                            <w:r w:rsidR="00634193">
                              <w:t>feelings through sound and play.</w:t>
                            </w:r>
                          </w:p>
                          <w:p w:rsidR="00634193" w:rsidRPr="00634193" w:rsidRDefault="00634193" w:rsidP="00634193">
                            <w:pPr>
                              <w:pStyle w:val="ListParagraph"/>
                              <w:rPr>
                                <w:rFonts w:cs="Arial"/>
                                <w:color w:val="222222"/>
                              </w:rPr>
                            </w:pPr>
                          </w:p>
                          <w:p w:rsidR="00634193" w:rsidRPr="00634193" w:rsidRDefault="00634193" w:rsidP="00634193">
                            <w:pPr>
                              <w:pStyle w:val="ListParagraph"/>
                              <w:rPr>
                                <w:rFonts w:cs="Arial"/>
                                <w:color w:val="222222"/>
                              </w:rPr>
                            </w:pPr>
                          </w:p>
                          <w:p w:rsidR="009B1040" w:rsidRPr="00634193" w:rsidRDefault="009B1040" w:rsidP="00946C70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cs="Arial"/>
                                <w:color w:val="222222"/>
                              </w:rPr>
                            </w:pPr>
                            <w:r>
                              <w:t xml:space="preserve">Music Therapy provides the opportunity to express emotions and increase self-awareness through shared musical play. </w:t>
                            </w:r>
                          </w:p>
                          <w:p w:rsidR="00634193" w:rsidRPr="009B1040" w:rsidRDefault="00634193" w:rsidP="00634193">
                            <w:pPr>
                              <w:pStyle w:val="ListParagraph"/>
                              <w:rPr>
                                <w:rFonts w:cs="Arial"/>
                                <w:color w:val="222222"/>
                              </w:rPr>
                            </w:pPr>
                          </w:p>
                          <w:p w:rsidR="009B1040" w:rsidRPr="00634193" w:rsidRDefault="009B1040" w:rsidP="00946C70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cs="Arial"/>
                                <w:color w:val="222222"/>
                              </w:rPr>
                            </w:pPr>
                            <w:r>
                              <w:t>Music Therapy encourages and strengthens relationship building skill</w:t>
                            </w:r>
                            <w:r w:rsidR="00C41F4B">
                              <w:t>s</w:t>
                            </w:r>
                            <w:r>
                              <w:t xml:space="preserve"> and social communication. </w:t>
                            </w:r>
                          </w:p>
                          <w:p w:rsidR="00634193" w:rsidRPr="00634193" w:rsidRDefault="00634193" w:rsidP="00634193">
                            <w:pPr>
                              <w:pStyle w:val="ListParagraph"/>
                              <w:rPr>
                                <w:rFonts w:cs="Arial"/>
                                <w:color w:val="222222"/>
                              </w:rPr>
                            </w:pPr>
                          </w:p>
                          <w:p w:rsidR="00634193" w:rsidRPr="009B1040" w:rsidRDefault="00634193" w:rsidP="00634193">
                            <w:pPr>
                              <w:pStyle w:val="ListParagraph"/>
                              <w:rPr>
                                <w:rFonts w:cs="Arial"/>
                                <w:color w:val="222222"/>
                              </w:rPr>
                            </w:pPr>
                          </w:p>
                          <w:p w:rsidR="009B1040" w:rsidRPr="009B1040" w:rsidRDefault="009B1040" w:rsidP="00946C70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cs="Arial"/>
                                <w:color w:val="222222"/>
                              </w:rPr>
                            </w:pPr>
                            <w:r>
                              <w:t xml:space="preserve">Music Therapy can increase self-esteem and confidence through playing and relating musically. </w:t>
                            </w:r>
                          </w:p>
                          <w:p w:rsidR="009B1040" w:rsidRPr="00946C70" w:rsidRDefault="009B1040" w:rsidP="009B1040">
                            <w:pPr>
                              <w:pStyle w:val="ListParagraph"/>
                              <w:rPr>
                                <w:rFonts w:cs="Arial"/>
                                <w:color w:val="222222"/>
                              </w:rPr>
                            </w:pPr>
                          </w:p>
                          <w:p w:rsidR="00997614" w:rsidRPr="005E0479" w:rsidRDefault="00997614"/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 w:rsidR="00997614" w:rsidRPr="00491776">
              <w:br w:type="page"/>
            </w:r>
          </w:p>
        </w:tc>
        <w:tc>
          <w:tcPr>
            <w:tcW w:w="5280" w:type="dxa"/>
          </w:tcPr>
          <w:p w:rsidR="00997614" w:rsidRDefault="005E0479" w:rsidP="00997614">
            <w:pPr>
              <w:ind w:left="144" w:right="144"/>
            </w:pPr>
            <w:r>
              <w:rPr>
                <w:noProof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D5082D3" wp14:editId="61A1A1E1">
                      <wp:extent cx="2893325" cy="581891"/>
                      <wp:effectExtent l="0" t="0" r="0" b="0"/>
                      <wp:docPr id="7" name="Text Box 7" descr="Text box to heading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93325" cy="58189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BD0BA1" w:rsidRDefault="00BD0BA1" w:rsidP="000C27B9">
                                  <w:pPr>
                                    <w:pStyle w:val="Heading2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D5082D3" id="Text Box 7" o:spid="_x0000_s1032" type="#_x0000_t202" alt="Text box to heading 2" style="width:227.8pt;height:45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" filled="f" stroked="f" strokeweight=".5pt">
                      <v:textbox>
                        <w:txbxContent>
                          <w:p w:rsidR="00BD0BA1" w:rsidRDefault="00BD0BA1" w:rsidP="000C27B9">
                            <w:pPr>
                              <w:pStyle w:val="Heading2"/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 w:rsidR="001368FB">
              <w:rPr>
                <w:noProof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BEA5C99" wp14:editId="6CC45127">
                      <wp:extent cx="3016155" cy="4987636"/>
                      <wp:effectExtent l="0" t="0" r="0" b="3810"/>
                      <wp:docPr id="194" name="Text Box 194" descr="Text box to enter brochure conten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16155" cy="498763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634193" w:rsidRDefault="009B1040" w:rsidP="00634193">
                                  <w:pPr>
                                    <w:pStyle w:val="ListParagraph"/>
                                    <w:numPr>
                                      <w:ilvl w:val="0"/>
                                      <w:numId w:val="16"/>
                                    </w:numPr>
                                  </w:pPr>
                                  <w:r>
                                    <w:t>Music therapy can enrich the sensory experience of the student through sight, sound and touch enabling them to make a clear impact on their environment</w:t>
                                  </w:r>
                                  <w:r w:rsidR="00634193">
                                    <w:t>.</w:t>
                                  </w:r>
                                </w:p>
                                <w:p w:rsidR="00634193" w:rsidRDefault="00634193" w:rsidP="00634193">
                                  <w:pPr>
                                    <w:pStyle w:val="ListParagraph"/>
                                  </w:pPr>
                                </w:p>
                                <w:p w:rsidR="009B1040" w:rsidRDefault="009B1040" w:rsidP="009B1040">
                                  <w:pPr>
                                    <w:pStyle w:val="ListParagraph"/>
                                    <w:numPr>
                                      <w:ilvl w:val="0"/>
                                      <w:numId w:val="16"/>
                                    </w:numPr>
                                  </w:pPr>
                                  <w:r>
                                    <w:t>Music therapy can motivate the use of fine and gross motor skills through improvised and structured play.</w:t>
                                  </w:r>
                                </w:p>
                                <w:p w:rsidR="00634193" w:rsidRDefault="00634193" w:rsidP="00634193">
                                  <w:pPr>
                                    <w:pStyle w:val="ListParagraph"/>
                                  </w:pPr>
                                </w:p>
                                <w:p w:rsidR="00634193" w:rsidRDefault="00634193" w:rsidP="00634193">
                                  <w:pPr>
                                    <w:pStyle w:val="ListParagraph"/>
                                  </w:pPr>
                                </w:p>
                                <w:p w:rsidR="009B1040" w:rsidRDefault="009B1040" w:rsidP="009B1040">
                                  <w:pPr>
                                    <w:pStyle w:val="ListParagraph"/>
                                    <w:numPr>
                                      <w:ilvl w:val="0"/>
                                      <w:numId w:val="16"/>
                                    </w:numPr>
                                  </w:pPr>
                                  <w:r>
                                    <w:t>Music therapy can extend focus and attention through engagement in an enjoyable interactive activity.</w:t>
                                  </w:r>
                                </w:p>
                                <w:p w:rsidR="00634193" w:rsidRDefault="00634193" w:rsidP="00634193">
                                  <w:pPr>
                                    <w:pStyle w:val="ListParagraph"/>
                                  </w:pPr>
                                </w:p>
                                <w:p w:rsidR="009B1040" w:rsidRDefault="00634193" w:rsidP="009B1040">
                                  <w:pPr>
                                    <w:pStyle w:val="ListParagraph"/>
                                    <w:numPr>
                                      <w:ilvl w:val="0"/>
                                      <w:numId w:val="16"/>
                                    </w:numPr>
                                  </w:pPr>
                                  <w:r>
                                    <w:t>Music Therapy can facilitate positive changes in behavior and emotional well-being.</w:t>
                                  </w:r>
                                </w:p>
                                <w:p w:rsidR="00634193" w:rsidRDefault="00634193" w:rsidP="00634193">
                                  <w:pPr>
                                    <w:pStyle w:val="ListParagraph"/>
                                  </w:pPr>
                                </w:p>
                                <w:p w:rsidR="00634193" w:rsidRDefault="00634193" w:rsidP="00634193">
                                  <w:pPr>
                                    <w:pStyle w:val="ListParagraph"/>
                                  </w:pPr>
                                </w:p>
                                <w:p w:rsidR="00634193" w:rsidRDefault="00634193" w:rsidP="009B1040">
                                  <w:pPr>
                                    <w:pStyle w:val="ListParagraph"/>
                                    <w:numPr>
                                      <w:ilvl w:val="0"/>
                                      <w:numId w:val="16"/>
                                    </w:numPr>
                                  </w:pPr>
                                  <w:r>
                                    <w:t xml:space="preserve">Music Therapy develops and increases a sense of self-awareness and thereby can enhance the pupil’s quality of life. </w:t>
                                  </w:r>
                                </w:p>
                                <w:p w:rsidR="007C32DB" w:rsidRDefault="00634193" w:rsidP="007C32DB">
                                  <w:r>
                                    <w:rPr>
                                      <w:noProof/>
                                      <w:lang w:val="en-GB" w:eastAsia="en-GB"/>
                                    </w:rPr>
                                    <w:drawing>
                                      <wp:inline distT="0" distB="0" distL="0" distR="0" wp14:anchorId="5334B5FF" wp14:editId="2836CFD4">
                                        <wp:extent cx="2826385" cy="1123950"/>
                                        <wp:effectExtent l="0" t="0" r="0" b="0"/>
                                        <wp:docPr id="11" name="Picture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" name="music_notes_PNG20[1].pn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28108" cy="11246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573201" w:rsidRDefault="00573201" w:rsidP="00634193">
                                  <w:pPr>
                                    <w:pStyle w:val="Heading3"/>
                                  </w:pPr>
                                </w:p>
                                <w:p w:rsidR="005E0479" w:rsidRPr="001368FB" w:rsidRDefault="005E0479" w:rsidP="005E0479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BEA5C99" id="Text Box 194" o:spid="_x0000_s1033" type="#_x0000_t202" alt="Text box to enter brochure content" style="width:237.5pt;height:392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" filled="f" stroked="f" strokeweight=".5pt">
                      <v:textbox>
                        <w:txbxContent>
                          <w:p w:rsidR="00634193" w:rsidRDefault="009B1040" w:rsidP="00634193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>
                              <w:t>Music therapy can enrich the sensory experience of the student through sight, sound and touch enabling them to make a clear impact on their environment</w:t>
                            </w:r>
                            <w:r w:rsidR="00634193">
                              <w:t>.</w:t>
                            </w:r>
                          </w:p>
                          <w:p w:rsidR="00634193" w:rsidRDefault="00634193" w:rsidP="00634193">
                            <w:pPr>
                              <w:pStyle w:val="ListParagraph"/>
                            </w:pPr>
                          </w:p>
                          <w:p w:rsidR="009B1040" w:rsidRDefault="009B1040" w:rsidP="009B1040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>
                              <w:t>Music therapy can motivate the use of fine and gross motor skills through improvised and structured play.</w:t>
                            </w:r>
                          </w:p>
                          <w:p w:rsidR="00634193" w:rsidRDefault="00634193" w:rsidP="00634193">
                            <w:pPr>
                              <w:pStyle w:val="ListParagraph"/>
                            </w:pPr>
                          </w:p>
                          <w:p w:rsidR="00634193" w:rsidRDefault="00634193" w:rsidP="00634193">
                            <w:pPr>
                              <w:pStyle w:val="ListParagraph"/>
                            </w:pPr>
                          </w:p>
                          <w:p w:rsidR="009B1040" w:rsidRDefault="009B1040" w:rsidP="009B1040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>
                              <w:t>Music therapy can extend focus and attention through engagement in an enjoyable interactive activity.</w:t>
                            </w:r>
                          </w:p>
                          <w:p w:rsidR="00634193" w:rsidRDefault="00634193" w:rsidP="00634193">
                            <w:pPr>
                              <w:pStyle w:val="ListParagraph"/>
                            </w:pPr>
                          </w:p>
                          <w:p w:rsidR="009B1040" w:rsidRDefault="00634193" w:rsidP="009B1040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>
                              <w:t>Music Therapy can facilitate positive changes in behavior and emotional well-being.</w:t>
                            </w:r>
                          </w:p>
                          <w:p w:rsidR="00634193" w:rsidRDefault="00634193" w:rsidP="00634193">
                            <w:pPr>
                              <w:pStyle w:val="ListParagraph"/>
                            </w:pPr>
                          </w:p>
                          <w:p w:rsidR="00634193" w:rsidRDefault="00634193" w:rsidP="00634193">
                            <w:pPr>
                              <w:pStyle w:val="ListParagraph"/>
                            </w:pPr>
                          </w:p>
                          <w:p w:rsidR="00634193" w:rsidRDefault="00634193" w:rsidP="009B1040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>
                              <w:t xml:space="preserve">Music Therapy develops and increases a sense of self-awareness and thereby can enhance the pupil’s quality of life. </w:t>
                            </w:r>
                          </w:p>
                          <w:p w:rsidR="007C32DB" w:rsidRDefault="00634193" w:rsidP="007C32DB"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334B5FF" wp14:editId="2836CFD4">
                                  <wp:extent cx="2826385" cy="1123950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music_notes_PNG20[1]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8108" cy="1124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73201" w:rsidRDefault="00573201" w:rsidP="00634193">
                            <w:pPr>
                              <w:pStyle w:val="Heading3"/>
                            </w:pPr>
                          </w:p>
                          <w:p w:rsidR="005E0479" w:rsidRPr="001368FB" w:rsidRDefault="005E0479" w:rsidP="005E0479"/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80" w:type="dxa"/>
          </w:tcPr>
          <w:p w:rsidR="00AE41F2" w:rsidRDefault="00E146B7" w:rsidP="00E80D66">
            <w:pPr>
              <w:ind w:left="144" w:right="144"/>
              <w:jc w:val="both"/>
            </w:pPr>
            <w:r>
              <w:rPr>
                <w:noProof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CFBD7BE" wp14:editId="39C2E37C">
                      <wp:extent cx="2893325" cy="581891"/>
                      <wp:effectExtent l="0" t="0" r="0" b="0"/>
                      <wp:docPr id="192" name="Text Box 192" descr="Text box to heading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93325" cy="58189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E146B7" w:rsidRDefault="00634193" w:rsidP="000C27B9">
                                  <w:pPr>
                                    <w:pStyle w:val="Heading2"/>
                                  </w:pPr>
                                  <w:r>
                                    <w:t>What Happens in music Therapy?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CFBD7BE" id="Text Box 192" o:spid="_x0000_s1034" type="#_x0000_t202" alt="Text box to heading 2" style="width:227.8pt;height:45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" filled="f" stroked="f" strokeweight=".5pt">
                      <v:textbox>
                        <w:txbxContent>
                          <w:p w:rsidR="00E146B7" w:rsidRDefault="00634193" w:rsidP="000C27B9">
                            <w:pPr>
                              <w:pStyle w:val="Heading2"/>
                            </w:pPr>
                            <w:r>
                              <w:t>What Happens in music Therapy?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rPr>
                <w:noProof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14CC60E" wp14:editId="001F9445">
                      <wp:extent cx="3015615" cy="5068217"/>
                      <wp:effectExtent l="0" t="0" r="0" b="0"/>
                      <wp:docPr id="8" name="Text Box 8" descr="Text box to enter brochure conten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15615" cy="506821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634193" w:rsidRDefault="00634193" w:rsidP="00E146B7">
                                  <w:r>
                                    <w:t>Music Therapy sessions usually last 30 minutes and take place at the same time on a weekly basis.</w:t>
                                  </w:r>
                                </w:p>
                                <w:p w:rsidR="00634193" w:rsidRDefault="00634193" w:rsidP="00E146B7">
                                  <w:r>
                                    <w:t xml:space="preserve">The beginning of the therapeutic process will start with 3 assessment sessions. If after that it is deemed the correct intervention, the work will continue for at least a school term. </w:t>
                                  </w:r>
                                  <w:r w:rsidR="0003017A">
                                    <w:t>Music Therapy can continue for longer depending on the needs of the child.</w:t>
                                  </w:r>
                                </w:p>
                                <w:p w:rsidR="0003017A" w:rsidRDefault="0003017A" w:rsidP="00E146B7">
                                  <w:r>
                                    <w:t>The pupil and therapist create music together. The therapist supports the musical expression with their individual needs in mind, engaging the student in interaction.</w:t>
                                  </w:r>
                                </w:p>
                                <w:p w:rsidR="0003017A" w:rsidRDefault="0003017A" w:rsidP="00E146B7">
                                  <w:r>
                                    <w:t xml:space="preserve">Pupils will have the opportunity to try a variety of instruments however there is no need for any previous musical experience. </w:t>
                                  </w:r>
                                </w:p>
                                <w:p w:rsidR="0003017A" w:rsidRDefault="0003017A" w:rsidP="00E146B7"/>
                                <w:p w:rsidR="0003017A" w:rsidRDefault="0003017A" w:rsidP="0003017A">
                                  <w:pPr>
                                    <w:pStyle w:val="Heading2"/>
                                  </w:pPr>
                                  <w:r>
                                    <w:t>Who are music therapists?</w:t>
                                  </w:r>
                                </w:p>
                                <w:p w:rsidR="00573201" w:rsidRDefault="0003017A" w:rsidP="00E146B7">
                                  <w:r>
                                    <w:t>Music Therapists are state registered with the Health and Care Professionals Council (HCPC) and are members of the British Association of Music Therapists (BAMT)</w:t>
                                  </w:r>
                                </w:p>
                                <w:p w:rsidR="0003017A" w:rsidRDefault="00C41F4B" w:rsidP="00E146B7">
                                  <w:r>
                                    <w:t>They complete a two year Masters</w:t>
                                  </w:r>
                                  <w:r w:rsidR="0003017A">
                                    <w:t xml:space="preserve"> (Music Therapy) degree on an accredited course. </w:t>
                                  </w:r>
                                </w:p>
                                <w:p w:rsidR="00E146B7" w:rsidRDefault="00E146B7" w:rsidP="00AE0DD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14CC60E" id="Text Box 8" o:spid="_x0000_s1035" type="#_x0000_t202" alt="Text box to enter brochure content" style="width:237.45pt;height:399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" fillcolor="white [3201]" stroked="f" strokeweight=".5pt">
                      <v:textbox>
                        <w:txbxContent>
                          <w:p w:rsidR="00634193" w:rsidRDefault="00634193" w:rsidP="00E146B7">
                            <w:r>
                              <w:t>Music Therapy sessions usually last 30 minutes and take place at the same time on a weekly basis.</w:t>
                            </w:r>
                          </w:p>
                          <w:p w:rsidR="00634193" w:rsidRDefault="00634193" w:rsidP="00E146B7">
                            <w:r>
                              <w:t xml:space="preserve">The beginning of the therapeutic process will start with 3 assessment sessions. If after that it is deemed the correct intervention, the work will continue for at least a school term. </w:t>
                            </w:r>
                            <w:r w:rsidR="0003017A">
                              <w:t>Music Therapy can continue for longer depending on the needs of the child.</w:t>
                            </w:r>
                          </w:p>
                          <w:p w:rsidR="0003017A" w:rsidRDefault="0003017A" w:rsidP="00E146B7">
                            <w:r>
                              <w:t>The pupil and therapist create music together. The therapist supports the musical expression with their individual needs in mind, engaging the student in interaction.</w:t>
                            </w:r>
                          </w:p>
                          <w:p w:rsidR="0003017A" w:rsidRDefault="0003017A" w:rsidP="00E146B7">
                            <w:r>
                              <w:t xml:space="preserve">Pupils will have the opportunity to try a variety of instruments however there is no need for any previous musical experience. </w:t>
                            </w:r>
                          </w:p>
                          <w:p w:rsidR="0003017A" w:rsidRDefault="0003017A" w:rsidP="00E146B7"/>
                          <w:p w:rsidR="0003017A" w:rsidRDefault="0003017A" w:rsidP="0003017A">
                            <w:pPr>
                              <w:pStyle w:val="Heading2"/>
                            </w:pPr>
                            <w:r>
                              <w:t>Who are music therapists?</w:t>
                            </w:r>
                          </w:p>
                          <w:p w:rsidR="00573201" w:rsidRDefault="0003017A" w:rsidP="00E146B7">
                            <w:r>
                              <w:t>Music Therapists are state registered with the Health and Care Professionals Council (HCPC) and are members of the British Association of Music Therapists (BAMT)</w:t>
                            </w:r>
                          </w:p>
                          <w:p w:rsidR="0003017A" w:rsidRDefault="00C41F4B" w:rsidP="00E146B7">
                            <w:r>
                              <w:t>They complete a two year Masters</w:t>
                            </w:r>
                            <w:r w:rsidR="0003017A">
                              <w:t xml:space="preserve"> (Music Therapy) degree on an accredited course. </w:t>
                            </w:r>
                          </w:p>
                          <w:p w:rsidR="00E146B7" w:rsidRDefault="00E146B7" w:rsidP="00AE0DD2"/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rPr>
                <w:noProof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5E88B4B" wp14:editId="1D7528E8">
                      <wp:extent cx="2893325" cy="347730"/>
                      <wp:effectExtent l="0" t="0" r="0" b="0"/>
                      <wp:docPr id="9" name="Text Box 9" descr="Text box to heading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93325" cy="3477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E146B7" w:rsidRDefault="00E146B7" w:rsidP="000C7E47">
                                  <w:pPr>
                                    <w:pStyle w:val="Heading4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5E88B4B" id="Text Box 9" o:spid="_x0000_s1036" type="#_x0000_t202" alt="Text box to heading 4" style="width:227.8pt;height:27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" filled="f" stroked="f" strokeweight=".5pt">
                      <v:textbox>
                        <w:txbxContent>
                          <w:p w:rsidR="00E146B7" w:rsidRDefault="00E146B7" w:rsidP="000C7E47">
                            <w:pPr>
                              <w:pStyle w:val="Heading4"/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 w:rsidR="00AE41F2">
              <w:rPr>
                <w:noProof/>
                <w:lang w:val="en-GB" w:eastAsia="en-GB"/>
              </w:rPr>
              <w:drawing>
                <wp:inline distT="0" distB="0" distL="0" distR="0" wp14:anchorId="29666E4C" wp14:editId="10840144">
                  <wp:extent cx="3017520" cy="2651760"/>
                  <wp:effectExtent l="0" t="0" r="0" b="0"/>
                  <wp:docPr id="4" name="Chart 4" descr="Sample pie chart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</w:tr>
    </w:tbl>
    <w:p w:rsidR="00051AEB" w:rsidRPr="00520D53" w:rsidRDefault="00051AEB" w:rsidP="00973309">
      <w:pPr>
        <w:ind w:left="144" w:right="144"/>
      </w:pPr>
    </w:p>
    <w:sectPr w:rsidR="00051AEB" w:rsidRPr="00520D53" w:rsidSect="00F945E2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type w:val="nextColumn"/>
      <w:pgSz w:w="15840" w:h="12240" w:orient="landscape" w:code="1"/>
      <w:pgMar w:top="360" w:right="0" w:bottom="360" w:left="0" w:header="0" w:footer="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26742" w:rsidRDefault="00F26742" w:rsidP="009670BF">
      <w:r>
        <w:separator/>
      </w:r>
    </w:p>
  </w:endnote>
  <w:endnote w:type="continuationSeparator" w:id="0">
    <w:p w:rsidR="00F26742" w:rsidRDefault="00F26742" w:rsidP="009670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82852" w:rsidRDefault="00B82852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45E2" w:rsidRDefault="00F945E2">
    <w:pPr>
      <w:pStyle w:val="Footer"/>
    </w:pPr>
    <w:r w:rsidRPr="00491776"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16BB814A" wp14:editId="4690D030">
              <wp:simplePos x="0" y="0"/>
              <wp:positionH relativeFrom="page">
                <wp:posOffset>-9525</wp:posOffset>
              </wp:positionH>
              <wp:positionV relativeFrom="page">
                <wp:posOffset>5897880</wp:posOffset>
              </wp:positionV>
              <wp:extent cx="5175504" cy="1911096"/>
              <wp:effectExtent l="0" t="0" r="6350" b="0"/>
              <wp:wrapNone/>
              <wp:docPr id="283" name="Group 283" descr="Multi-colored squar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rot="10800000">
                        <a:off x="0" y="0"/>
                        <a:ext cx="5175504" cy="1911096"/>
                        <a:chOff x="0" y="-16782"/>
                        <a:chExt cx="2222828" cy="821921"/>
                      </a:xfrm>
                    </wpg:grpSpPr>
                    <wpg:grpSp>
                      <wpg:cNvPr id="284" name="Group 284"/>
                      <wpg:cNvGrpSpPr/>
                      <wpg:grpSpPr>
                        <a:xfrm>
                          <a:off x="0" y="68239"/>
                          <a:ext cx="873451" cy="438582"/>
                          <a:chOff x="0" y="0"/>
                          <a:chExt cx="2688609" cy="1350607"/>
                        </a:xfrm>
                      </wpg:grpSpPr>
                      <wps:wsp>
                        <wps:cNvPr id="285" name="Rectangle 285" descr="Rectangle"/>
                        <wps:cNvSpPr/>
                        <wps:spPr>
                          <a:xfrm>
                            <a:off x="1774209" y="0"/>
                            <a:ext cx="91440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Rectangle 286" descr="Rectangle"/>
                        <wps:cNvSpPr/>
                        <wps:spPr>
                          <a:xfrm>
                            <a:off x="873457" y="300250"/>
                            <a:ext cx="613410" cy="613409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Rectangle 287" descr="Rectangle"/>
                        <wps:cNvSpPr/>
                        <wps:spPr>
                          <a:xfrm>
                            <a:off x="1364776" y="736979"/>
                            <a:ext cx="613628" cy="613628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Rectangle 288" descr="Rectangle"/>
                        <wps:cNvSpPr/>
                        <wps:spPr>
                          <a:xfrm>
                            <a:off x="0" y="573205"/>
                            <a:ext cx="449580" cy="449580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Rectangle 289" descr="Rectangle"/>
                        <wps:cNvSpPr/>
                        <wps:spPr>
                          <a:xfrm>
                            <a:off x="545911" y="900752"/>
                            <a:ext cx="422275" cy="422275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290" name="Group 290"/>
                      <wpg:cNvGrpSpPr/>
                      <wpg:grpSpPr>
                        <a:xfrm>
                          <a:off x="750627" y="-16782"/>
                          <a:ext cx="1472201" cy="821921"/>
                          <a:chOff x="0" y="-27577"/>
                          <a:chExt cx="2416864" cy="1350607"/>
                        </a:xfrm>
                      </wpg:grpSpPr>
                      <wps:wsp>
                        <wps:cNvPr id="291" name="Rectangle 291" descr="Rectangle"/>
                        <wps:cNvSpPr/>
                        <wps:spPr>
                          <a:xfrm>
                            <a:off x="1502464" y="-27577"/>
                            <a:ext cx="91440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Rectangle 292" descr="Rectangle"/>
                        <wps:cNvSpPr/>
                        <wps:spPr>
                          <a:xfrm>
                            <a:off x="601711" y="272673"/>
                            <a:ext cx="613410" cy="61341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Rectangle 293" descr="Rectangle"/>
                        <wps:cNvSpPr/>
                        <wps:spPr>
                          <a:xfrm>
                            <a:off x="1093031" y="709402"/>
                            <a:ext cx="613628" cy="613628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Rectangle 294" descr="Rectangle"/>
                        <wps:cNvSpPr/>
                        <wps:spPr>
                          <a:xfrm>
                            <a:off x="0" y="573205"/>
                            <a:ext cx="449580" cy="449580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Rectangle 295" descr="Rectangle"/>
                        <wps:cNvSpPr/>
                        <wps:spPr>
                          <a:xfrm>
                            <a:off x="274166" y="873175"/>
                            <a:ext cx="422275" cy="422275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DEF408D" id="Group 283" o:spid="_x0000_s1026" alt="Multi-colored squares" style="position:absolute;margin-left:-.75pt;margin-top:464.4pt;width:407.5pt;height:150.5pt;rotation:180;z-index:-251653120;mso-position-horizontal-relative:page;mso-position-vertical-relative:page;mso-width-relative:margin;mso-height-relative:margin" coordorigin=",-167" coordsize="22228,8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">
              <v:group id="Group 284" o:spid="_x0000_s1027" style="position:absolute;top:682;width:8734;height:4386" coordsize="26886,135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gn+ec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cju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J/nnFAAAA3AAA&#10;AA8AAAAAAAAAAAAAAAAAqgIAAGRycy9kb3ducmV2LnhtbFBLBQYAAAAABAAEAPoAAACcAwAAAAA=&#10;">
                <v:rect id="Rectangle 285" o:spid="_x0000_s1028" alt="Rectangle" style="position:absolute;left:17742;width:914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7Dj8UA&#10;AADcAAAADwAAAGRycy9kb3ducmV2LnhtbESPQWvCQBSE70L/w/IK3nRTRSupq4ggFBHBWA+9PbKv&#10;2bTZtyG7jdFf7wqCx2FmvmHmy85WoqXGl44VvA0TEMS50yUXCr6Om8EMhA/IGivHpOBCHpaLl94c&#10;U+3OfKA2C4WIEPYpKjAh1KmUPjdk0Q9dTRy9H9dYDFE2hdQNniPcVnKUJFNpseS4YLCmtaH8L/u3&#10;Cra/7+PMtKv2Ot7TybjT7nuz9kr1X7vVB4hAXXiGH+1PrWA0m8D9TDw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HsOPxQAAANwAAAAPAAAAAAAAAAAAAAAAAJgCAABkcnMv&#10;ZG93bnJldi54bWxQSwUGAAAAAAQABAD1AAAAigMAAAAA&#10;" fillcolor="#f46036 [3204]" stroked="f" strokeweight="1pt"/>
                <v:rect id="Rectangle 286" o:spid="_x0000_s1029" alt="Rectangle" style="position:absolute;left:8734;top:3002;width:6134;height:61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MiNcMA&#10;AADcAAAADwAAAGRycy9kb3ducmV2LnhtbESPUUsDMRCE3wX/Q1ihbzaxQqln0yKCVFpfrP6A7WW9&#10;HF42R7Jtr/31TUHwcZiZb5j5cgidOlDKbWQLD2MDiriOruXGwvfX2/0MVBZkh11ksnCiDMvF7c0c&#10;KxeP/EmHrTSqQDhXaMGL9JXWufYUMI9jT1y8n5gCSpGp0S7hscBDpyfGTHXAlsuCx55ePdW/232w&#10;kBp+fPrYrGm3Q7M2Psh51Yu1o7vh5RmU0CD/4b/2u7MwmU3heqYcAb2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3MiNcMAAADcAAAADwAAAAAAAAAAAAAAAACYAgAAZHJzL2Rv&#10;d25yZXYueG1sUEsFBgAAAAAEAAQA9QAAAIgDAAAAAA==&#10;" fillcolor="#fabfae [1300]" stroked="f" strokeweight="1pt"/>
                <v:rect id="Rectangle 287" o:spid="_x0000_s1030" alt="Rectangle" style="position:absolute;left:13647;top:7369;width:6137;height:61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lkL8QA&#10;AADcAAAADwAAAGRycy9kb3ducmV2LnhtbESPT2vCQBTE7wW/w/KE3urGHKxEVxFBCPQgtSJ4e2Sf&#10;2Zjs25Dd5s+37xYKPQ4z8xtmux9tI3rqfOVYwXKRgCAunK64VHD9Or2tQfiArLFxTAom8rDfzV62&#10;mGk38Cf1l1CKCGGfoQITQptJ6QtDFv3CtcTRe7jOYoiyK6XucIhw28g0SVbSYsVxwWBLR0NFffm2&#10;CvDD1Lq+Pm/ueT+zzHkq68Ok1Ot8PGxABBrDf/ivnWsF6fodfs/EI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5ZC/EAAAA3AAAAA8AAAAAAAAAAAAAAAAAmAIAAGRycy9k&#10;b3ducmV2LnhtbFBLBQYAAAAABAAEAPUAAACJAwAAAAA=&#10;" fillcolor="#f89f86 [1940]" stroked="f" strokeweight="1pt"/>
                <v:rect id="Rectangle 288" o:spid="_x0000_s1031" alt="Rectangle" style="position:absolute;top:5732;width:4495;height:44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ms4MIA&#10;AADcAAAADwAAAGRycy9kb3ducmV2LnhtbERPy4rCMBTdD/gP4QpuZEx9IE41ihUE3fgcGNxdmmtb&#10;bG5KE7X+vVkIszyc92zRmFI8qHaFZQX9XgSCOLW64EzB73n9PQHhPLLG0jIpeJGDxbz1NcNY2ycf&#10;6XHymQgh7GJUkHtfxVK6NCeDrmcr4sBdbW3QB1hnUtf4DOGmlIMoGkuDBYeGHCta5ZTeTnej4L7t&#10;v66jfTbcnpPkkvwcupX/2ynVaTfLKQhPjf8Xf9wbrWAwCWvDmXAE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2azgwgAAANwAAAAPAAAAAAAAAAAAAAAAAJgCAABkcnMvZG93&#10;bnJldi54bWxQSwUGAAAAAAQABAD1AAAAhwMAAAAA&#10;" fillcolor="#2f4b83 [3207]" stroked="f" strokeweight="1pt"/>
                <v:rect id="Rectangle 289" o:spid="_x0000_s1032" alt="Rectangle" style="position:absolute;left:5459;top:9007;width:4222;height:42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P0fcUA&#10;AADcAAAADwAAAGRycy9kb3ducmV2LnhtbESPS4vCQBCE78L+h6EXvJmJoqLRUWRZH0dfLB6bTG8S&#10;NtMTMqOJ/npHEPZYVNVX1HzZmlLcqHaFZQX9KAZBnFpdcKbgfFr3JiCcR9ZYWiYFd3KwXHx05pho&#10;2/CBbkefiQBhl6CC3PsqkdKlORl0ka2Ig/dra4M+yDqTusYmwE0pB3E8lgYLDgs5VvSVU/p3vBoF&#10;2f282vRHh/H0sdle1sVpP/z+aZTqfrarGQhPrf8Pv9s7rWAwmcLrTDgCcvE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I/R9xQAAANwAAAAPAAAAAAAAAAAAAAAAAJgCAABkcnMv&#10;ZG93bnJldi54bWxQSwUGAAAAAAQABAD1AAAAigMAAAAA&#10;" fillcolor="white [3214]" stroked="f" strokeweight="1pt"/>
              </v:group>
              <v:group id="Group 290" o:spid="_x0000_s1033" style="position:absolute;left:7506;top:-167;width:14722;height:8218" coordorigin=",-275" coordsize="24168,135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Otup8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jrbqfCAAAA3AAAAA8A&#10;AAAAAAAAAAAAAAAAqgIAAGRycy9kb3ducmV2LnhtbFBLBQYAAAAABAAEAPoAAACZAwAAAAA=&#10;">
                <v:rect id="Rectangle 291" o:spid="_x0000_s1034" alt="Rectangle" style="position:absolute;left:15024;top:-275;width:9144;height:9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xTUcUA&#10;AADcAAAADwAAAGRycy9kb3ducmV2LnhtbESPQWvCQBSE7wX/w/IEb3WjgrWpq4ggiEihUQ+9PbKv&#10;2Wj2bciuMfrru4WCx2FmvmHmy85WoqXGl44VjIYJCOLc6ZILBcfD5nUGwgdkjZVjUnAnD8tF72WO&#10;qXY3/qI2C4WIEPYpKjAh1KmUPjdk0Q9dTRy9H9dYDFE2hdQN3iLcVnKcJFNpseS4YLCmtaH8kl2t&#10;gt35bZKZdtU+Jp90Mu60/96svVKDfrf6ABGoC8/wf3urFYzfR/B3Jh4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/FNRxQAAANwAAAAPAAAAAAAAAAAAAAAAAJgCAABkcnMv&#10;ZG93bnJldi54bWxQSwUGAAAAAAQABAD1AAAAigMAAAAA&#10;" fillcolor="#f46036 [3204]" stroked="f" strokeweight="1pt"/>
                <v:rect id="Rectangle 292" o:spid="_x0000_s1035" alt="Rectangle" style="position:absolute;left:6017;top:2726;width:6134;height:61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Gy68MA&#10;AADcAAAADwAAAGRycy9kb3ducmV2LnhtbESPUUsDMRCE34X+h7AF32ziCWLPpkUKRam+2PoDtpft&#10;5ehlcyRre/rrjSD4OMzMN8xiNYZenSnlLrKF25kBRdxE13Fr4WO/uXkAlQXZYR+ZLHxRhtVycrXA&#10;2sULv9N5J60qEM41WvAiQ611bjwFzLM4EBfvGFNAKTK12iW8FHjodWXMvQ7YcVnwONDaU3PafQYL&#10;qeW7+dvrlg4HNFvjg3w/D2Lt9XR8egQlNMp/+K/94ixU8wp+z5QjoJ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ZGy68MAAADcAAAADwAAAAAAAAAAAAAAAACYAgAAZHJzL2Rv&#10;d25yZXYueG1sUEsFBgAAAAAEAAQA9QAAAIgDAAAAAA==&#10;" fillcolor="#fabfae [1300]" stroked="f" strokeweight="1pt"/>
                <v:rect id="Rectangle 293" o:spid="_x0000_s1036" alt="Rectangle" style="position:absolute;left:10930;top:7094;width:6136;height:613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v08cQA&#10;AADcAAAADwAAAGRycy9kb3ducmV2LnhtbESPT2vCQBTE7wW/w/IEb3VjCqVGVxGhEOhBakXw9sg+&#10;szHZtyG7zZ9v3y0Uehxm5jfMdj/aRvTU+cqxgtUyAUFcOF1xqeDy9f78BsIHZI2NY1IwkYf9bva0&#10;xUy7gT+pP4dSRAj7DBWYENpMSl8YsuiXriWO3t11FkOUXSl1h0OE20amSfIqLVYcFwy2dDRU1Odv&#10;qwA/TK3ry+PqHrcTy5ynsj5MSi3m42EDItAY/sN/7VwrSNcv8HsmHgG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b9PHEAAAA3AAAAA8AAAAAAAAAAAAAAAAAmAIAAGRycy9k&#10;b3ducmV2LnhtbFBLBQYAAAAABAAEAPUAAACJAwAAAAA=&#10;" fillcolor="#f89f86 [1940]" stroked="f" strokeweight="1pt"/>
                <v:rect id="Rectangle 294" o:spid="_x0000_s1037" alt="Rectangle" style="position:absolute;top:5732;width:4495;height:44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0wOMYA&#10;AADcAAAADwAAAGRycy9kb3ducmV2LnhtbESPT4vCMBTE78J+h/AWvIim/mHRapStIOhldVUQb4/m&#10;2ZZtXkoTtX57syB4HGbmN8xs0ZhS3Kh2hWUF/V4Egji1uuBMwfGw6o5BOI+ssbRMCh7kYDH/aM0w&#10;1vbOv3Tb+0wECLsYFeTeV7GULs3JoOvZijh4F1sb9EHWmdQ13gPclHIQRV/SYMFhIceKljmlf/ur&#10;UXDd9B+X0TYbbg5Jck4mu07lTz9KtT+b7ykIT41/h1/ttVYwmIzg/0w4AnL+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E0wOMYAAADcAAAADwAAAAAAAAAAAAAAAACYAgAAZHJz&#10;L2Rvd25yZXYueG1sUEsFBgAAAAAEAAQA9QAAAIsDAAAAAA==&#10;" fillcolor="#2f4b83 [3207]" stroked="f" strokeweight="1pt"/>
                <v:rect id="Rectangle 295" o:spid="_x0000_s1038" alt="Rectangle" style="position:absolute;left:2741;top:8731;width:4223;height:42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sSl8cA&#10;AADcAAAADwAAAGRycy9kb3ducmV2LnhtbESPT2vCQBTE70K/w/IKXqRuFBSbZiPivwq2B20vvT2y&#10;r0lq9u2SXTX99m5B6HGYmd8w2bwzjbhQ62vLCkbDBARxYXXNpYLPj83TDIQPyBoby6TglzzM84de&#10;hqm2Vz7Q5RhKESHsU1RQheBSKX1RkUE/tI44et+2NRiibEupW7xGuGnkOEmm0mDNcaFCR8uKitPx&#10;bBS4w9d0M3CL/QS367fZu/nZ715XSvUfu8ULiEBd+A/f2zutYPw8gb8z8QjI/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bEpfHAAAA3AAAAA8AAAAAAAAAAAAAAAAAmAIAAGRy&#10;cy9kb3ducmV2LnhtbFBLBQYAAAAABAAEAPUAAACMAwAAAAA=&#10;" fillcolor="#bdcedd [1301]" stroked="f" strokeweight="1pt"/>
              </v:group>
              <w10:wrap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45E2" w:rsidRDefault="00F945E2">
    <w:pPr>
      <w:pStyle w:val="Footer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7690ACEE" wp14:editId="7171641D">
              <wp:simplePos x="0" y="0"/>
              <wp:positionH relativeFrom="page">
                <wp:posOffset>1657350</wp:posOffset>
              </wp:positionH>
              <wp:positionV relativeFrom="page">
                <wp:posOffset>6153785</wp:posOffset>
              </wp:positionV>
              <wp:extent cx="4873752" cy="1801368"/>
              <wp:effectExtent l="0" t="0" r="3175" b="8890"/>
              <wp:wrapNone/>
              <wp:docPr id="270" name="Group 270" descr="Multi-colored squar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873752" cy="1801368"/>
                        <a:chOff x="0" y="-16782"/>
                        <a:chExt cx="2222828" cy="821921"/>
                      </a:xfrm>
                    </wpg:grpSpPr>
                    <wpg:grpSp>
                      <wpg:cNvPr id="271" name="Group 271"/>
                      <wpg:cNvGrpSpPr/>
                      <wpg:grpSpPr>
                        <a:xfrm>
                          <a:off x="0" y="68239"/>
                          <a:ext cx="873451" cy="438582"/>
                          <a:chOff x="0" y="0"/>
                          <a:chExt cx="2688609" cy="1350607"/>
                        </a:xfrm>
                      </wpg:grpSpPr>
                      <wps:wsp>
                        <wps:cNvPr id="272" name="Rectangle 272" descr="Rectangle"/>
                        <wps:cNvSpPr/>
                        <wps:spPr>
                          <a:xfrm>
                            <a:off x="1774209" y="0"/>
                            <a:ext cx="91440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Rectangle 273" descr="Rectangle"/>
                        <wps:cNvSpPr/>
                        <wps:spPr>
                          <a:xfrm>
                            <a:off x="873457" y="300250"/>
                            <a:ext cx="613410" cy="61341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Rectangle 274" descr="Rectangle"/>
                        <wps:cNvSpPr/>
                        <wps:spPr>
                          <a:xfrm>
                            <a:off x="1364776" y="736979"/>
                            <a:ext cx="613628" cy="613628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Rectangle 275" descr="Rectangle"/>
                        <wps:cNvSpPr/>
                        <wps:spPr>
                          <a:xfrm>
                            <a:off x="0" y="573205"/>
                            <a:ext cx="449580" cy="449580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Rectangle 276" descr="Rectangle"/>
                        <wps:cNvSpPr/>
                        <wps:spPr>
                          <a:xfrm>
                            <a:off x="545911" y="900752"/>
                            <a:ext cx="422275" cy="422275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277" name="Group 277"/>
                      <wpg:cNvGrpSpPr/>
                      <wpg:grpSpPr>
                        <a:xfrm>
                          <a:off x="750627" y="-16782"/>
                          <a:ext cx="1472201" cy="821921"/>
                          <a:chOff x="0" y="-27577"/>
                          <a:chExt cx="2416864" cy="1350607"/>
                        </a:xfrm>
                      </wpg:grpSpPr>
                      <wps:wsp>
                        <wps:cNvPr id="278" name="Rectangle 278" descr="Rectangle"/>
                        <wps:cNvSpPr/>
                        <wps:spPr>
                          <a:xfrm>
                            <a:off x="1502464" y="-27577"/>
                            <a:ext cx="91440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Rectangle 279" descr="Rectangle"/>
                        <wps:cNvSpPr/>
                        <wps:spPr>
                          <a:xfrm>
                            <a:off x="601711" y="272673"/>
                            <a:ext cx="613410" cy="61341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Rectangle 280" descr="Rectangle"/>
                        <wps:cNvSpPr/>
                        <wps:spPr>
                          <a:xfrm>
                            <a:off x="1093031" y="709402"/>
                            <a:ext cx="613628" cy="613628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Rectangle 281" descr="Rectangle"/>
                        <wps:cNvSpPr/>
                        <wps:spPr>
                          <a:xfrm>
                            <a:off x="0" y="573205"/>
                            <a:ext cx="449580" cy="449580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Rectangle 282" descr="Rectangle"/>
                        <wps:cNvSpPr/>
                        <wps:spPr>
                          <a:xfrm>
                            <a:off x="274166" y="873175"/>
                            <a:ext cx="422275" cy="422275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26E79FD" id="Group 270" o:spid="_x0000_s1026" alt="Multi-colored squares" style="position:absolute;margin-left:130.5pt;margin-top:484.55pt;width:383.75pt;height:141.85pt;z-index:-251655168;mso-position-horizontal-relative:page;mso-position-vertical-relative:page;mso-width-relative:margin;mso-height-relative:margin" coordorigin=",-167" coordsize="22228,8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">
              <v:group id="Group 271" o:spid="_x0000_s1027" style="position:absolute;top:682;width:8734;height:4386" coordsize="26886,135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6stxs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6stxsQAAADcAAAA&#10;DwAAAAAAAAAAAAAAAACqAgAAZHJzL2Rvd25yZXYueG1sUEsFBgAAAAAEAAQA+gAAAJsDAAAAAA==&#10;">
                <v:rect id="Rectangle 272" o:spid="_x0000_s1028" alt="Rectangle" style="position:absolute;left:17742;width:914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Ir3MUA&#10;AADcAAAADwAAAGRycy9kb3ducmV2LnhtbESPQWvCQBSE7wX/w/KE3urGCFWiq4ggSJFCox68PbLP&#10;bDT7NmTXGPvru4VCj8PMfMMsVr2tRUetrxwrGI8SEMSF0xWXCo6H7dsMhA/IGmvHpOBJHlbLwcsC&#10;M+0e/EVdHkoRIewzVGBCaDIpfWHIoh+5hjh6F9daDFG2pdQtPiLc1jJNkndpseK4YLChjaHilt+t&#10;go/rdJKbbt19Tz7pZNxpf95uvFKvw349BxGoD//hv/ZOK0inKfyei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IivcxQAAANwAAAAPAAAAAAAAAAAAAAAAAJgCAABkcnMv&#10;ZG93bnJldi54bWxQSwUGAAAAAAQABAD1AAAAigMAAAAA&#10;" fillcolor="#f46036 [3204]" stroked="f" strokeweight="1pt"/>
                <v:rect id="Rectangle 273" o:spid="_x0000_s1029" alt="Rectangle" style="position:absolute;left:8734;top:3002;width:6134;height:61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HxisMA&#10;AADcAAAADwAAAGRycy9kb3ducmV2LnhtbESPUUsDMRCE3wX/Q1jBN5vYgrbXpkUEUaovPf0B28v2&#10;cvSyOZK1Pf31RhB8HGbmG2a1GUOvTpRyF9nC7cSAIm6i67i18PH+dDMHlQXZYR+ZLHxRhs368mKF&#10;lYtn3tGpllYVCOcKLXiRodI6N54C5kkciIt3iCmgFJla7RKeCzz0emrMnQ7YcVnwONCjp+ZYfwYL&#10;qeXZ4u11S/s9mq3xQb6fB7H2+mp8WIISGuU//Nd+cRam9zP4PVOOgF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HxisMAAADcAAAADwAAAAAAAAAAAAAAAACYAgAAZHJzL2Rv&#10;d25yZXYueG1sUEsFBgAAAAAEAAQA9QAAAIgDAAAAAA==&#10;" fillcolor="#fabfae [1300]" stroked="f" strokeweight="1pt"/>
                <v:rect id="Rectangle 274" o:spid="_x0000_s1030" alt="Rectangle" style="position:absolute;left:13647;top:7369;width:6137;height:61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6Kf8QA&#10;AADcAAAADwAAAGRycy9kb3ducmV2LnhtbESPT2vCQBTE7wW/w/IEb3VjKK1EVxGhEOhBakXw9sg+&#10;szHZtyG7zZ9v3y0Uehxm5jfMdj/aRvTU+cqxgtUyAUFcOF1xqeDy9f68BuEDssbGMSmYyMN+N3va&#10;YqbdwJ/Un0MpIoR9hgpMCG0mpS8MWfRL1xJH7+46iyHKrpS6wyHCbSPTJHmVFiuOCwZbOhoq6vO3&#10;VYAfptb15XF1j9uJZc5TWR8mpRbz8bABEWgM/+G/dq4VpG8v8HsmHgG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+in/EAAAA3AAAAA8AAAAAAAAAAAAAAAAAmAIAAGRycy9k&#10;b3ducmV2LnhtbFBLBQYAAAAABAAEAPUAAACJAwAAAAA=&#10;" fillcolor="#f89f86 [1940]" stroked="f" strokeweight="1pt"/>
                <v:rect id="Rectangle 275" o:spid="_x0000_s1031" alt="Rectangle" style="position:absolute;top:5732;width:4495;height:44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f0bccA&#10;AADcAAAADwAAAGRycy9kb3ducmV2LnhtbESPT2vCQBTE70K/w/IKXkqzUdBKmlXE/2B70PbS2yP7&#10;mkSzb5fsqum37xYKHoeZ+Q2TzzrTiCu1vrasYJCkIIgLq2suFXx+rJ8nIHxA1thYJgU/5GE2fejl&#10;mGl74wNdj6EUEcI+QwVVCC6T0hcVGfSJdcTR+7atwRBlW0rd4i3CTSOHaTqWBmuOCxU6WlRUnI8X&#10;o8AdvsbrJzffj3Czepu8m9N+t10q1X/s5q8gAnXhHv5v77SC4csI/s7EIyC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X9G3HAAAA3AAAAA8AAAAAAAAAAAAAAAAAmAIAAGRy&#10;cy9kb3ducmV2LnhtbFBLBQYAAAAABAAEAPUAAACMAwAAAAA=&#10;" fillcolor="#bdcedd [1301]" stroked="f" strokeweight="1pt"/>
                <v:rect id="Rectangle 276" o:spid="_x0000_s1032" alt="Rectangle" style="position:absolute;left:5459;top:9007;width:4222;height:42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kQKMcA&#10;AADcAAAADwAAAGRycy9kb3ducmV2LnhtbESPT2vCQBTE74V+h+UVems2Spu2qatIadSjf0Lp8ZF9&#10;JsHs25DdmuindwXB4zAzv2Ems8E04kidqy0rGEUxCOLC6ppLBfkue/kA4TyyxsYyKTiRg9n08WGC&#10;qbY9b+i49aUIEHYpKqi8b1MpXVGRQRfZljh4e9sZ9EF2pdQd9gFuGjmO40QarDksVNjSd0XFYftv&#10;FJSnfL4YvW2Sz/Ni+ZfVu/Xrz2+v1PPTMP8C4Wnw9/CtvdIKxu8JXM+EIyC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pECjHAAAA3AAAAA8AAAAAAAAAAAAAAAAAmAIAAGRy&#10;cy9kb3ducmV2LnhtbFBLBQYAAAAABAAEAPUAAACMAwAAAAA=&#10;" fillcolor="white [3214]" stroked="f" strokeweight="1pt"/>
              </v:group>
              <v:group id="Group 277" o:spid="_x0000_s1033" style="position:absolute;left:7506;top:-167;width:14722;height:8218" coordorigin=",-275" coordsize="24168,135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w4QK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OECnFAAAA3AAA&#10;AA8AAAAAAAAAAAAAAAAAqgIAAGRycy9kb3ducmV2LnhtbFBLBQYAAAAABAAEAPoAAACcAwAAAAA=&#10;">
                <v:rect id="Rectangle 278" o:spid="_x0000_s1034" alt="Rectangle" style="position:absolute;left:15024;top:-275;width:9144;height:9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ocNsMA&#10;AADcAAAADwAAAGRycy9kb3ducmV2LnhtbERPz2vCMBS+C/sfwhvspulaWEdnFBGEIWOwqofdHs1b&#10;U21eShPbbn/9chA8fny/l+vJtmKg3jeOFTwvEhDEldMN1wqOh938FYQPyBpbx6TglzysVw+zJRba&#10;jfxFQxlqEUPYF6jAhNAVUvrKkEW/cB1x5H5cbzFE2NdS9zjGcNvKNElepMWGY4PBjraGqkt5tQr2&#10;5zwrzbAZ/rJPOhl3+vjebb1ST4/T5g1EoCncxTf3u1aQ5nFtPBOP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cocNsMAAADcAAAADwAAAAAAAAAAAAAAAACYAgAAZHJzL2Rv&#10;d25yZXYueG1sUEsFBgAAAAAEAAQA9QAAAIgDAAAAAA==&#10;" fillcolor="#f46036 [3204]" stroked="f" strokeweight="1pt"/>
                <v:rect id="Rectangle 279" o:spid="_x0000_s1035" alt="Rectangle" style="position:absolute;left:6017;top:2726;width:6134;height:61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nGYMMA&#10;AADcAAAADwAAAGRycy9kb3ducmV2LnhtbESPUUsDMRCE3wX/Q1ihb21ihdaeTYsIYqm+WP0B28t6&#10;ObxsjmRtr/31jSD4OMzMN8xyPYROHSjlNrKF24kBRVxH13Jj4fPjeXwPKguywy4yWThRhvXq+mqJ&#10;lYtHfqfDThpVIJwrtOBF+krrXHsKmCexJy7eV0wBpcjUaJfwWOCh01NjZjpgy2XBY09Pnurv3U+w&#10;kBq+W7y9bmm/R7M1Psj5pRdrRzfD4wMooUH+w3/tjbMwnS/g90w5Anp1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znGYMMAAADcAAAADwAAAAAAAAAAAAAAAACYAgAAZHJzL2Rv&#10;d25yZXYueG1sUEsFBgAAAAAEAAQA9QAAAIgDAAAAAA==&#10;" fillcolor="#fabfae [1300]" stroked="f" strokeweight="1pt"/>
                <v:rect id="Rectangle 280" o:spid="_x0000_s1036" alt="Rectangle" style="position:absolute;left:10930;top:7094;width:6136;height:613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D8W70A&#10;AADcAAAADwAAAGRycy9kb3ducmV2LnhtbERPuwrCMBTdBf8hXMFNUx1EqlFEEAQH8YHgdmmuTW1z&#10;U5qo7d+bQXA8nPdy3dpKvKnxhWMFk3ECgjhzuuBcwfWyG81B+ICssXJMCjrysF71e0tMtfvwid7n&#10;kIsYwj5FBSaEOpXSZ4Ys+rGriSP3cI3FEGGTS93gJ4bbSk6TZCYtFhwbDNa0NZSV55dVgAdT6vL6&#10;vLnn/chyz11ebjqlhoN2swARqA1/8c+91wqm8zg/nolHQK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HFD8W70AAADcAAAADwAAAAAAAAAAAAAAAACYAgAAZHJzL2Rvd25yZXYu&#10;eG1sUEsFBgAAAAAEAAQA9QAAAIIDAAAAAA==&#10;" fillcolor="#f89f86 [1940]" stroked="f" strokeweight="1pt"/>
                <v:rect id="Rectangle 281" o:spid="_x0000_s1037" alt="Rectangle" style="position:absolute;top:5732;width:4495;height:44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MFfccA&#10;AADcAAAADwAAAGRycy9kb3ducmV2LnhtbESPQWvCQBSE74X+h+UJvZRmEysljVnFCIV60VYL4u2R&#10;fSah2bchu2r8965Q6HGYmW+YfD6YVpypd41lBUkUgyAurW64UvCz+3hJQTiPrLG1TAqu5GA+e3zI&#10;MdP2wt903vpKBAi7DBXU3neZlK6syaCLbEccvKPtDfog+0rqHi8Bblo5juM3abDhsFBjR8uayt/t&#10;ySg4rZLrcbKpXle7ojgU71/Pnd+vlXoaDYspCE+D/w//tT+1gnGawP1MOAJyd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jBX3HAAAA3AAAAA8AAAAAAAAAAAAAAAAAmAIAAGRy&#10;cy9kb3ducmV2LnhtbFBLBQYAAAAABAAEAPUAAACMAwAAAAA=&#10;" fillcolor="#2f4b83 [3207]" stroked="f" strokeweight="1pt"/>
                <v:rect id="Rectangle 282" o:spid="_x0000_s1038" alt="Rectangle" style="position:absolute;left:2741;top:8731;width:4223;height:42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scPscA&#10;AADcAAAADwAAAGRycy9kb3ducmV2LnhtbESPT2vCQBTE70K/w/IKXkQ3DSghuoq0/gPrQduLt0f2&#10;mcRm3y7ZVdNv3y0Uehxm5jfMbNGZRtyp9bVlBS+jBARxYXXNpYLPj/UwA+EDssbGMin4Jg+L+VNv&#10;hrm2Dz7S/RRKESHsc1RQheByKX1RkUE/so44ehfbGgxRtqXULT4i3DQyTZKJNFhzXKjQ0WtFxdfp&#10;ZhS443myHrjlfoyb1Xt2MNf9bvumVP+5W05BBOrCf/ivvdMK0iyF3zPxCMj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+rHD7HAAAA3AAAAA8AAAAAAAAAAAAAAAAAmAIAAGRy&#10;cy9kb3ducmV2LnhtbFBLBQYAAAAABAAEAPUAAACMAwAAAAA=&#10;" fillcolor="#bdcedd [1301]" stroked="f" strokeweight="1pt"/>
              </v:group>
              <w10:wrap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26742" w:rsidRDefault="00F26742" w:rsidP="009670BF">
      <w:r>
        <w:separator/>
      </w:r>
    </w:p>
  </w:footnote>
  <w:footnote w:type="continuationSeparator" w:id="0">
    <w:p w:rsidR="00F26742" w:rsidRDefault="00F26742" w:rsidP="009670B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82852" w:rsidRDefault="00B8285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82852" w:rsidRDefault="00B82852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45E2" w:rsidRDefault="00F945E2">
    <w:pPr>
      <w:pStyle w:val="Header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4C5D1C8B" wp14:editId="168243DF">
              <wp:simplePos x="0" y="0"/>
              <wp:positionH relativeFrom="page">
                <wp:posOffset>-28575</wp:posOffset>
              </wp:positionH>
              <wp:positionV relativeFrom="page">
                <wp:posOffset>-400050</wp:posOffset>
              </wp:positionV>
              <wp:extent cx="10341864" cy="1837944"/>
              <wp:effectExtent l="0" t="0" r="2540" b="0"/>
              <wp:wrapNone/>
              <wp:docPr id="257" name="Group 257" descr="Multi-colored squar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341864" cy="1837944"/>
                        <a:chOff x="0" y="0"/>
                        <a:chExt cx="10344544" cy="1839005"/>
                      </a:xfrm>
                    </wpg:grpSpPr>
                    <wpg:grpSp>
                      <wpg:cNvPr id="258" name="Group 258" descr="colored graphic boxes"/>
                      <wpg:cNvGrpSpPr/>
                      <wpg:grpSpPr>
                        <a:xfrm>
                          <a:off x="6896100" y="257175"/>
                          <a:ext cx="3448444" cy="1581830"/>
                          <a:chOff x="0" y="0"/>
                          <a:chExt cx="2688609" cy="1350607"/>
                        </a:xfrm>
                      </wpg:grpSpPr>
                      <wps:wsp>
                        <wps:cNvPr id="259" name="Rectangle 259" descr="Rectangle"/>
                        <wps:cNvSpPr/>
                        <wps:spPr>
                          <a:xfrm>
                            <a:off x="1774209" y="0"/>
                            <a:ext cx="91440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Rectangle 260" descr="Rectangle"/>
                        <wps:cNvSpPr/>
                        <wps:spPr>
                          <a:xfrm>
                            <a:off x="873457" y="300250"/>
                            <a:ext cx="613410" cy="61341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Rectangle 261" descr="Rectangle"/>
                        <wps:cNvSpPr/>
                        <wps:spPr>
                          <a:xfrm>
                            <a:off x="1364776" y="736979"/>
                            <a:ext cx="613628" cy="613628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Rectangle 262" descr="Rectangle"/>
                        <wps:cNvSpPr/>
                        <wps:spPr>
                          <a:xfrm>
                            <a:off x="0" y="573205"/>
                            <a:ext cx="449580" cy="449580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Rectangle 263" descr="Rectangle"/>
                        <wps:cNvSpPr/>
                        <wps:spPr>
                          <a:xfrm>
                            <a:off x="545911" y="900752"/>
                            <a:ext cx="422275" cy="422275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264" name="Group 264" descr="colored graphic boxes"/>
                      <wpg:cNvGrpSpPr/>
                      <wpg:grpSpPr>
                        <a:xfrm rot="10800000">
                          <a:off x="0" y="0"/>
                          <a:ext cx="3077809" cy="1544412"/>
                          <a:chOff x="0" y="0"/>
                          <a:chExt cx="2688609" cy="1350607"/>
                        </a:xfrm>
                      </wpg:grpSpPr>
                      <wps:wsp>
                        <wps:cNvPr id="265" name="Rectangle 265" descr="Rectangle"/>
                        <wps:cNvSpPr/>
                        <wps:spPr>
                          <a:xfrm>
                            <a:off x="1774209" y="0"/>
                            <a:ext cx="91440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Rectangle 266" descr="Rectangle"/>
                        <wps:cNvSpPr/>
                        <wps:spPr>
                          <a:xfrm>
                            <a:off x="873457" y="300250"/>
                            <a:ext cx="613410" cy="61341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Rectangle 267" descr="Rectangle"/>
                        <wps:cNvSpPr/>
                        <wps:spPr>
                          <a:xfrm>
                            <a:off x="1364776" y="736979"/>
                            <a:ext cx="613628" cy="613628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Rectangle 268" descr="Rectangle"/>
                        <wps:cNvSpPr/>
                        <wps:spPr>
                          <a:xfrm>
                            <a:off x="0" y="573205"/>
                            <a:ext cx="449580" cy="449580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Rectangle 269" descr="Rectangle"/>
                        <wps:cNvSpPr/>
                        <wps:spPr>
                          <a:xfrm>
                            <a:off x="545911" y="900752"/>
                            <a:ext cx="422275" cy="422275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1CFE5B3" id="Group 257" o:spid="_x0000_s1026" alt="Multi-colored squares" style="position:absolute;margin-left:-2.25pt;margin-top:-31.5pt;width:814.3pt;height:144.7pt;z-index:-251657216;mso-position-horizontal-relative:page;mso-position-vertical-relative:page;mso-width-relative:margin;mso-height-relative:margin" coordsize="103445,18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">
              <v:group id="Group 258" o:spid="_x0000_s1027" alt="colored graphic boxes" style="position:absolute;left:68961;top:2571;width:34484;height:15819" coordsize="26886,135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STYO8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Vgb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9JNg7wwAAANwAAAAP&#10;AAAAAAAAAAAAAAAAAKoCAABkcnMvZG93bnJldi54bWxQSwUGAAAAAAQABAD6AAAAmgMAAAAA&#10;">
                <v:rect id="Rectangle 259" o:spid="_x0000_s1028" alt="Rectangle" style="position:absolute;left:17742;width:914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PlzcYA&#10;AADcAAAADwAAAGRycy9kb3ducmV2LnhtbESPQWvCQBSE7wX/w/IEb3Wj0qrRVUQQSikFox68PbLP&#10;bDT7NmS3Me2v7xYKHoeZ+YZZrjtbiZYaXzpWMBomIIhzp0suFBwPu+cZCB+QNVaOScE3eVivek9L&#10;TLW7857aLBQiQtinqMCEUKdS+tyQRT90NXH0Lq6xGKJsCqkbvEe4reQ4SV6lxZLjgsGatobyW/Zl&#10;Fbxfp5PMtJv2Z/JJJ+NOH+fd1is16HebBYhAXXiE/9tvWsH4ZQ5/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PlzcYAAADcAAAADwAAAAAAAAAAAAAAAACYAgAAZHJz&#10;L2Rvd25yZXYueG1sUEsFBgAAAAAEAAQA9QAAAIsDAAAAAA==&#10;" fillcolor="#f46036 [3204]" stroked="f" strokeweight="1pt"/>
                <v:rect id="Rectangle 260" o:spid="_x0000_s1029" alt="Rectangle" style="position:absolute;left:8734;top:3002;width:6134;height:61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r5IMAA&#10;AADcAAAADwAAAGRycy9kb3ducmV2LnhtbERPzUoDMRC+F3yHMIK3NrFCqetmiwiiVC+tPsB0M90s&#10;3UyWZGxXn94cBI8f33+9mcKgzpRyH9nC7cKAIm6j67mz8PnxPF+DyoLscIhMFr4pw6a5mtVYuXjh&#10;HZ330qkSwrlCC15krLTOraeAeRFH4sIdYwooBaZOu4SXEh4GvTRmpQP2XBo8jvTkqT3tv4KF1PHd&#10;/fvblg4HNFvjg/y8jGLtzfX0+ABKaJJ/8Z/71VlYrsr8cqYcAd3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9r5IMAAAADcAAAADwAAAAAAAAAAAAAAAACYAgAAZHJzL2Rvd25y&#10;ZXYueG1sUEsFBgAAAAAEAAQA9QAAAIUDAAAAAA==&#10;" fillcolor="#fabfae [1300]" stroked="f" strokeweight="1pt"/>
                <v:rect id="Rectangle 261" o:spid="_x0000_s1030" alt="Rectangle" style="position:absolute;left:13647;top:7369;width:6137;height:61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C/OsEA&#10;AADcAAAADwAAAGRycy9kb3ducmV2LnhtbESPQYvCMBSE7wv+h/AEb9tUD7JUo4ggCB5EVwRvj+bZ&#10;1DYvpYna/nsjCB6HmfmGmS87W4sHtb50rGCcpCCIc6dLLhSc/je/fyB8QNZYOyYFPXlYLgY/c8y0&#10;e/KBHsdQiAhhn6ECE0KTSelzQxZ94hri6F1dazFE2RZSt/iMcFvLSZpOpcWS44LBhtaG8up4twpw&#10;ZypdnW5nd7vsWW65L6pVr9Ro2K1mIAJ14Rv+tLdawWQ6hveZeATk4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QvzrBAAAA3AAAAA8AAAAAAAAAAAAAAAAAmAIAAGRycy9kb3du&#10;cmV2LnhtbFBLBQYAAAAABAAEAPUAAACGAwAAAAA=&#10;" fillcolor="#f89f86 [1940]" stroked="f" strokeweight="1pt"/>
                <v:rect id="Rectangle 262" o:spid="_x0000_s1031" alt="Rectangle" style="position:absolute;top:5732;width:4495;height:44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PGO8YA&#10;AADcAAAADwAAAGRycy9kb3ducmV2LnhtbESPQWvCQBSE7wX/w/KE3urGgKGmriJiJYdKMXro8ZF9&#10;zaZm34bs1qT/visUehxm5htmtRltK27U+8axgvksAUFcOd1wreByfn16BuEDssbWMSn4IQ+b9eRh&#10;hbl2A5/oVoZaRAj7HBWYELpcSl8ZsuhnriOO3qfrLYYo+1rqHocIt61MkySTFhuOCwY72hmqruW3&#10;VTAmi+1+eDP7a5Mdlsfyq8iK9w+lHqfj9gVEoDH8h//ahVaQZincz8Qj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PGO8YAAADcAAAADwAAAAAAAAAAAAAAAACYAgAAZHJz&#10;L2Rvd25yZXYueG1sUEsFBgAAAAAEAAQA9QAAAIsDAAAAAA==&#10;" fillcolor="#2f4b83 [3207]" stroked="f"/>
                <v:rect id="Rectangle 263" o:spid="_x0000_s1032" alt="Rectangle" style="position:absolute;left:5459;top:9007;width:4222;height:42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tfX8cA&#10;AADcAAAADwAAAGRycy9kb3ducmV2LnhtbESPT2sCMRTE7wW/Q3hCL0WzVVxkNYq0tQrWg38u3h6b&#10;5+7azUvYpLr99o0g9DjMzG+Y6bw1tbhS4yvLCl77CQji3OqKCwXHw7I3BuEDssbaMin4JQ/zWedp&#10;ipm2N97RdR8KESHsM1RQhuAyKX1ekkHft444emfbGAxRNoXUDd4i3NRykCSpNFhxXCjR0VtJ+ff+&#10;xyhwu1O6fHGLzQg/P77GW3PZrFfvSj1328UERKA2/Icf7bVWMEiHcD8Tj4C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rX1/HAAAA3AAAAA8AAAAAAAAAAAAAAAAAmAIAAGRy&#10;cy9kb3ducmV2LnhtbFBLBQYAAAAABAAEAPUAAACMAwAAAAA=&#10;" fillcolor="#bdcedd [1301]" stroked="f" strokeweight="1pt"/>
              </v:group>
              <v:group id="Group 264" o:spid="_x0000_s1033" alt="colored graphic boxes" style="position:absolute;width:30778;height:15444;rotation:180" coordsize="26886,135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7Qa+CcQAAADcAAAA&#10;DwAAAAAAAAAAAAAAAACqAgAAZHJzL2Rvd25yZXYueG1sUEsFBgAAAAAEAAQA+gAAAJsDAAAAAA==&#10;">
                <v:rect id="Rectangle 265" o:spid="_x0000_s1034" alt="Rectangle" style="position:absolute;left:17742;width:914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IldcUA&#10;AADcAAAADwAAAGRycy9kb3ducmV2LnhtbESPQWvCQBSE70L/w/IK3nRTRS2pq4ggSBHBqIfeHtnX&#10;bNrs25DdxtRf7wqCx2FmvmHmy85WoqXGl44VvA0TEMS50yUXCk7HzeAdhA/IGivHpOCfPCwXL705&#10;ptpd+EBtFgoRIexTVGBCqFMpfW7Ioh+6mjh6366xGKJsCqkbvES4reQoSabSYslxwWBNa0P5b/Zn&#10;FXz+zMaZaVftdbyns3Hn3ddm7ZXqv3arDxCBuvAMP9pbrWA0ncD9TDw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EiV1xQAAANwAAAAPAAAAAAAAAAAAAAAAAJgCAABkcnMv&#10;ZG93bnJldi54bWxQSwUGAAAAAAQABAD1AAAAigMAAAAA&#10;" fillcolor="#f46036 [3204]" stroked="f" strokeweight="1pt"/>
                <v:rect id="Rectangle 266" o:spid="_x0000_s1035" alt="Rectangle" style="position:absolute;left:8734;top:3002;width:6134;height:61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/Ez8MA&#10;AADcAAAADwAAAGRycy9kb3ducmV2LnhtbESPUUsDMRCE34X+h7CCbzaxwmHPpqUURKm+2PYHbC/r&#10;5ehlcyRre/rrjSD4OMzMN8xiNYZenSnlLrKFu6kBRdxE13Fr4bB/un0AlQXZYR+ZLHxRhtVycrXA&#10;2sULv9N5J60qEM41WvAiQ611bjwFzNM4EBfvI6aAUmRqtUt4KfDQ65kxlQ7YcVnwONDGU3PafQYL&#10;qeX7+dvrlo5HNFvjg3w/D2LtzfW4fgQlNMp/+K/94izMqgp+z5QjoJ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3/Ez8MAAADcAAAADwAAAAAAAAAAAAAAAACYAgAAZHJzL2Rv&#10;d25yZXYueG1sUEsFBgAAAAAEAAQA9QAAAIgDAAAAAA==&#10;" fillcolor="#fabfae [1300]" stroked="f" strokeweight="1pt"/>
                <v:rect id="Rectangle 267" o:spid="_x0000_s1036" alt="Rectangle" style="position:absolute;left:13647;top:7369;width:6137;height:61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WC1cQA&#10;AADcAAAADwAAAGRycy9kb3ducmV2LnhtbESPS2vDMBCE74H+B7GB3hI5OTjFjRxCoRDoodQNgd4W&#10;a2v5oZWxVD/+fRUo9DjMzDfM8TTbTow0+Nqxgt02AUFcOl1zpeD6+bp5AuEDssbOMSlYyMMpf1gd&#10;MdNu4g8ai1CJCGGfoQITQp9J6UtDFv3W9cTR+3aDxRDlUEk94BThtpP7JEmlxZrjgsGeXgyVbfFj&#10;FeCbaXV7bW6u+XpneeGlas+LUo/r+fwMItAc/sN/7YtWsE8PcD8Tj4DM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1gtXEAAAA3AAAAA8AAAAAAAAAAAAAAAAAmAIAAGRycy9k&#10;b3ducmV2LnhtbFBLBQYAAAAABAAEAPUAAACJAwAAAAA=&#10;" fillcolor="#f89f86 [1940]" stroked="f" strokeweight="1pt"/>
                <v:rect id="Rectangle 268" o:spid="_x0000_s1037" alt="Rectangle" style="position:absolute;top:5732;width:4495;height:44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s0IMIA&#10;AADcAAAADwAAAGRycy9kb3ducmV2LnhtbERPy4rCMBTdC/MP4Q6403Tqk45RhlHBhQjjKG4vzbUt&#10;bW5KE7X69WYhuDyc92zRmkpcqXGFZQVf/QgEcWp1wZmCw/+6NwXhPLLGyjIpuJODxfyjM8NE2xv/&#10;0XXvMxFC2CWoIPe+TqR0aU4GXd/WxIE728agD7DJpG7wFsJNJeMoGkuDBYeGHGv6zSkt9xejYDBZ&#10;nXw2GrrRudwd4+PSPcp4q1T3s/35BuGp9W/xy73RCuJxWBvOhCMg5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mzQgwgAAANwAAAAPAAAAAAAAAAAAAAAAAJgCAABkcnMvZG93&#10;bnJldi54bWxQSwUGAAAAAAQABAD1AAAAhwMAAAAA&#10;" fillcolor="#bdcedd [1301]" stroked="f"/>
                <v:rect id="Rectangle 269" o:spid="_x0000_s1038" alt="Rectangle" style="position:absolute;left:5459;top:9007;width:4222;height:42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dUSsYA&#10;AADcAAAADwAAAGRycy9kb3ducmV2LnhtbESPQWvCQBSE74X+h+UVvNVNBUONriKiJYeWYvTg8ZF9&#10;ZlOzb0N2a9J/3xUEj8PMfMMsVoNtxJU6XztW8DZOQBCXTtdcKTgedq/vIHxA1tg4JgV/5GG1fH5a&#10;YKZdz3u6FqESEcI+QwUmhDaT0peGLPqxa4mjd3adxRBlV0ndYR/htpGTJEmlxZrjgsGWNobKS/Fr&#10;FQzJdL3tP832Uqcfs6/iJ0/z75NSo5dhPQcRaAiP8L2dawWTdAa3M/EIy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dUSsYAAADcAAAADwAAAAAAAAAAAAAAAACYAgAAZHJz&#10;L2Rvd25yZXYueG1sUEsFBgAAAAAEAAQA9QAAAIsDAAAAAA==&#10;" fillcolor="#2f4b83 [3207]" stroked="f"/>
              </v:group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36720ED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5430373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9AA42DA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440612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F3C678A2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708362C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5A270A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7606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B6AE5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D5ECDB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10466B"/>
    <w:multiLevelType w:val="hybridMultilevel"/>
    <w:tmpl w:val="2FA65248"/>
    <w:lvl w:ilvl="0" w:tplc="FB72DFDA">
      <w:start w:val="5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8F4A18"/>
    <w:multiLevelType w:val="hybridMultilevel"/>
    <w:tmpl w:val="9ADA4D92"/>
    <w:lvl w:ilvl="0" w:tplc="77AA523C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FA60DDE"/>
    <w:multiLevelType w:val="multilevel"/>
    <w:tmpl w:val="D14E2B74"/>
    <w:lvl w:ilvl="0">
      <w:start w:val="1"/>
      <w:numFmt w:val="decimal"/>
      <w:lvlText w:val="%1."/>
      <w:lvlJc w:val="left"/>
      <w:pPr>
        <w:ind w:left="360" w:hanging="317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ind w:left="3240" w:hanging="360"/>
      </w:pPr>
      <w:rPr>
        <w:rFonts w:hint="default"/>
      </w:rPr>
    </w:lvl>
  </w:abstractNum>
  <w:abstractNum w:abstractNumId="13" w15:restartNumberingAfterBreak="0">
    <w:nsid w:val="57B62512"/>
    <w:multiLevelType w:val="hybridMultilevel"/>
    <w:tmpl w:val="A1802066"/>
    <w:lvl w:ilvl="0" w:tplc="0292F24A">
      <w:start w:val="5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7A6A67"/>
    <w:multiLevelType w:val="hybridMultilevel"/>
    <w:tmpl w:val="62C214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BF830B5"/>
    <w:multiLevelType w:val="hybridMultilevel"/>
    <w:tmpl w:val="F91A06B6"/>
    <w:lvl w:ilvl="0" w:tplc="1EA28678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140" w:hanging="360"/>
      </w:pPr>
    </w:lvl>
    <w:lvl w:ilvl="2" w:tplc="4009001B" w:tentative="1">
      <w:start w:val="1"/>
      <w:numFmt w:val="lowerRoman"/>
      <w:lvlText w:val="%3."/>
      <w:lvlJc w:val="right"/>
      <w:pPr>
        <w:ind w:left="1860" w:hanging="180"/>
      </w:pPr>
    </w:lvl>
    <w:lvl w:ilvl="3" w:tplc="4009000F" w:tentative="1">
      <w:start w:val="1"/>
      <w:numFmt w:val="decimal"/>
      <w:lvlText w:val="%4."/>
      <w:lvlJc w:val="left"/>
      <w:pPr>
        <w:ind w:left="2580" w:hanging="360"/>
      </w:pPr>
    </w:lvl>
    <w:lvl w:ilvl="4" w:tplc="40090019" w:tentative="1">
      <w:start w:val="1"/>
      <w:numFmt w:val="lowerLetter"/>
      <w:lvlText w:val="%5."/>
      <w:lvlJc w:val="left"/>
      <w:pPr>
        <w:ind w:left="3300" w:hanging="360"/>
      </w:pPr>
    </w:lvl>
    <w:lvl w:ilvl="5" w:tplc="4009001B" w:tentative="1">
      <w:start w:val="1"/>
      <w:numFmt w:val="lowerRoman"/>
      <w:lvlText w:val="%6."/>
      <w:lvlJc w:val="right"/>
      <w:pPr>
        <w:ind w:left="4020" w:hanging="180"/>
      </w:pPr>
    </w:lvl>
    <w:lvl w:ilvl="6" w:tplc="4009000F" w:tentative="1">
      <w:start w:val="1"/>
      <w:numFmt w:val="decimal"/>
      <w:lvlText w:val="%7."/>
      <w:lvlJc w:val="left"/>
      <w:pPr>
        <w:ind w:left="4740" w:hanging="360"/>
      </w:pPr>
    </w:lvl>
    <w:lvl w:ilvl="7" w:tplc="40090019" w:tentative="1">
      <w:start w:val="1"/>
      <w:numFmt w:val="lowerLetter"/>
      <w:lvlText w:val="%8."/>
      <w:lvlJc w:val="left"/>
      <w:pPr>
        <w:ind w:left="5460" w:hanging="360"/>
      </w:pPr>
    </w:lvl>
    <w:lvl w:ilvl="8" w:tplc="4009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4"/>
  </w:num>
  <w:num w:numId="13">
    <w:abstractNumId w:val="12"/>
  </w:num>
  <w:num w:numId="14">
    <w:abstractNumId w:val="15"/>
  </w:num>
  <w:num w:numId="15">
    <w:abstractNumId w:val="13"/>
  </w:num>
  <w:num w:numId="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stylePaneFormatFilter w:val="7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1" w:visibleStyles="1" w:alternateStyleNames="0"/>
  <w:defaultTabStop w:val="720"/>
  <w:drawingGridHorizontalSpacing w:val="78"/>
  <w:drawingGridVerticalSpacing w:val="106"/>
  <w:displayHorizontalDrawingGridEvery w:val="0"/>
  <w:displayVerticalDrawingGridEvery w:val="2"/>
  <w:noPunctuationKerning/>
  <w:characterSpacingControl w:val="doNotCompress"/>
  <w:hdrShapeDefaults>
    <o:shapedefaults v:ext="edit" spidmax="2049" fill="f" fillcolor="white" stroke="f" strokecolor="#c9f">
      <v:fill color="white" on="f"/>
      <v:stroke color="#c9f" weight="1.5pt" on="f"/>
      <o:colormru v:ext="edit" colors="#9cf,#fc6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6C70"/>
    <w:rsid w:val="00007082"/>
    <w:rsid w:val="00007335"/>
    <w:rsid w:val="00007852"/>
    <w:rsid w:val="000120A7"/>
    <w:rsid w:val="00022169"/>
    <w:rsid w:val="0003017A"/>
    <w:rsid w:val="00051AEB"/>
    <w:rsid w:val="000541DD"/>
    <w:rsid w:val="00056AE7"/>
    <w:rsid w:val="00056E5E"/>
    <w:rsid w:val="000641F7"/>
    <w:rsid w:val="00066B9A"/>
    <w:rsid w:val="00081EB1"/>
    <w:rsid w:val="000879BE"/>
    <w:rsid w:val="000A4144"/>
    <w:rsid w:val="000C27B9"/>
    <w:rsid w:val="000C2C07"/>
    <w:rsid w:val="000C437B"/>
    <w:rsid w:val="000C7E47"/>
    <w:rsid w:val="000E29D0"/>
    <w:rsid w:val="000F4F38"/>
    <w:rsid w:val="000F6246"/>
    <w:rsid w:val="00135F6D"/>
    <w:rsid w:val="001368FB"/>
    <w:rsid w:val="001823E4"/>
    <w:rsid w:val="00190238"/>
    <w:rsid w:val="0019220F"/>
    <w:rsid w:val="001A1CCE"/>
    <w:rsid w:val="001B5F60"/>
    <w:rsid w:val="001B7A4D"/>
    <w:rsid w:val="001D3D0A"/>
    <w:rsid w:val="001E1930"/>
    <w:rsid w:val="001E35DB"/>
    <w:rsid w:val="001E5B52"/>
    <w:rsid w:val="001F1D98"/>
    <w:rsid w:val="001F24D4"/>
    <w:rsid w:val="001F5E36"/>
    <w:rsid w:val="001F7E11"/>
    <w:rsid w:val="002029F1"/>
    <w:rsid w:val="002049AA"/>
    <w:rsid w:val="00206103"/>
    <w:rsid w:val="002169E8"/>
    <w:rsid w:val="00226B4E"/>
    <w:rsid w:val="00242515"/>
    <w:rsid w:val="00250F89"/>
    <w:rsid w:val="0028517B"/>
    <w:rsid w:val="002873C7"/>
    <w:rsid w:val="00297C06"/>
    <w:rsid w:val="002A6D1B"/>
    <w:rsid w:val="002B10BC"/>
    <w:rsid w:val="002D54C4"/>
    <w:rsid w:val="002E4755"/>
    <w:rsid w:val="002E7F74"/>
    <w:rsid w:val="002F3FE6"/>
    <w:rsid w:val="003111C1"/>
    <w:rsid w:val="00311432"/>
    <w:rsid w:val="00320B3D"/>
    <w:rsid w:val="0032315A"/>
    <w:rsid w:val="00326C63"/>
    <w:rsid w:val="003374E3"/>
    <w:rsid w:val="003433BE"/>
    <w:rsid w:val="00365F22"/>
    <w:rsid w:val="00373928"/>
    <w:rsid w:val="00395998"/>
    <w:rsid w:val="00397C43"/>
    <w:rsid w:val="003B534A"/>
    <w:rsid w:val="003C2C8D"/>
    <w:rsid w:val="003D6F3A"/>
    <w:rsid w:val="003E3EF7"/>
    <w:rsid w:val="003E6DEC"/>
    <w:rsid w:val="003E6F76"/>
    <w:rsid w:val="003F6D4D"/>
    <w:rsid w:val="00413B2D"/>
    <w:rsid w:val="00422C65"/>
    <w:rsid w:val="004236C9"/>
    <w:rsid w:val="00423B05"/>
    <w:rsid w:val="00424089"/>
    <w:rsid w:val="00424EC9"/>
    <w:rsid w:val="00424F02"/>
    <w:rsid w:val="00425705"/>
    <w:rsid w:val="00461BDC"/>
    <w:rsid w:val="00465785"/>
    <w:rsid w:val="0047016C"/>
    <w:rsid w:val="004740BB"/>
    <w:rsid w:val="00480E36"/>
    <w:rsid w:val="00481AB7"/>
    <w:rsid w:val="00484C88"/>
    <w:rsid w:val="004865DC"/>
    <w:rsid w:val="00486E9E"/>
    <w:rsid w:val="0049066A"/>
    <w:rsid w:val="00491776"/>
    <w:rsid w:val="004A4695"/>
    <w:rsid w:val="004A746D"/>
    <w:rsid w:val="004B1A33"/>
    <w:rsid w:val="004C1586"/>
    <w:rsid w:val="004D3148"/>
    <w:rsid w:val="004D359F"/>
    <w:rsid w:val="004F658A"/>
    <w:rsid w:val="00505416"/>
    <w:rsid w:val="00506068"/>
    <w:rsid w:val="005063B3"/>
    <w:rsid w:val="005067A5"/>
    <w:rsid w:val="00515AA0"/>
    <w:rsid w:val="00520D53"/>
    <w:rsid w:val="005253D2"/>
    <w:rsid w:val="005307E5"/>
    <w:rsid w:val="005456C7"/>
    <w:rsid w:val="0055036F"/>
    <w:rsid w:val="00557008"/>
    <w:rsid w:val="00557A64"/>
    <w:rsid w:val="00557D3C"/>
    <w:rsid w:val="0057068F"/>
    <w:rsid w:val="00573201"/>
    <w:rsid w:val="005805A5"/>
    <w:rsid w:val="00583313"/>
    <w:rsid w:val="005844F0"/>
    <w:rsid w:val="005863BA"/>
    <w:rsid w:val="005A3EA7"/>
    <w:rsid w:val="005B31D2"/>
    <w:rsid w:val="005C1924"/>
    <w:rsid w:val="005D3173"/>
    <w:rsid w:val="005E0479"/>
    <w:rsid w:val="005E4232"/>
    <w:rsid w:val="005E49E4"/>
    <w:rsid w:val="005E517B"/>
    <w:rsid w:val="00601307"/>
    <w:rsid w:val="0060180D"/>
    <w:rsid w:val="00607116"/>
    <w:rsid w:val="00614973"/>
    <w:rsid w:val="00634193"/>
    <w:rsid w:val="00634D58"/>
    <w:rsid w:val="00640F61"/>
    <w:rsid w:val="0064297C"/>
    <w:rsid w:val="0064622B"/>
    <w:rsid w:val="00673B4B"/>
    <w:rsid w:val="006814B1"/>
    <w:rsid w:val="006976F2"/>
    <w:rsid w:val="006B0B41"/>
    <w:rsid w:val="006E4C1F"/>
    <w:rsid w:val="006F7640"/>
    <w:rsid w:val="00702982"/>
    <w:rsid w:val="00702DD7"/>
    <w:rsid w:val="00705BEA"/>
    <w:rsid w:val="00713393"/>
    <w:rsid w:val="00721726"/>
    <w:rsid w:val="0072655B"/>
    <w:rsid w:val="00726B33"/>
    <w:rsid w:val="007352E2"/>
    <w:rsid w:val="007367ED"/>
    <w:rsid w:val="007513EB"/>
    <w:rsid w:val="0075357D"/>
    <w:rsid w:val="00764955"/>
    <w:rsid w:val="00770B4B"/>
    <w:rsid w:val="00775D14"/>
    <w:rsid w:val="007841F4"/>
    <w:rsid w:val="00790C35"/>
    <w:rsid w:val="007A5AF9"/>
    <w:rsid w:val="007B2716"/>
    <w:rsid w:val="007B47AA"/>
    <w:rsid w:val="007C1FDE"/>
    <w:rsid w:val="007C32DB"/>
    <w:rsid w:val="007F61EC"/>
    <w:rsid w:val="0081051F"/>
    <w:rsid w:val="00815D15"/>
    <w:rsid w:val="008619C8"/>
    <w:rsid w:val="008649D0"/>
    <w:rsid w:val="00865E59"/>
    <w:rsid w:val="00880354"/>
    <w:rsid w:val="00882A7A"/>
    <w:rsid w:val="008A5DCE"/>
    <w:rsid w:val="008C0458"/>
    <w:rsid w:val="008C0FE8"/>
    <w:rsid w:val="008C6A43"/>
    <w:rsid w:val="008C783E"/>
    <w:rsid w:val="008E56FA"/>
    <w:rsid w:val="008E7187"/>
    <w:rsid w:val="00906CA7"/>
    <w:rsid w:val="009146F2"/>
    <w:rsid w:val="0092124E"/>
    <w:rsid w:val="00924BF8"/>
    <w:rsid w:val="00946C70"/>
    <w:rsid w:val="00953F84"/>
    <w:rsid w:val="009629DE"/>
    <w:rsid w:val="009670BF"/>
    <w:rsid w:val="00973309"/>
    <w:rsid w:val="0099163D"/>
    <w:rsid w:val="00993539"/>
    <w:rsid w:val="00997614"/>
    <w:rsid w:val="00997622"/>
    <w:rsid w:val="009B1040"/>
    <w:rsid w:val="009B61B1"/>
    <w:rsid w:val="009C400F"/>
    <w:rsid w:val="009D3F98"/>
    <w:rsid w:val="00A02B04"/>
    <w:rsid w:val="00A03602"/>
    <w:rsid w:val="00A1456C"/>
    <w:rsid w:val="00A20E4B"/>
    <w:rsid w:val="00A46381"/>
    <w:rsid w:val="00A57095"/>
    <w:rsid w:val="00A971F9"/>
    <w:rsid w:val="00AA0E09"/>
    <w:rsid w:val="00AA33BC"/>
    <w:rsid w:val="00AB027D"/>
    <w:rsid w:val="00AE0DD2"/>
    <w:rsid w:val="00AE28D5"/>
    <w:rsid w:val="00AE3986"/>
    <w:rsid w:val="00AE41F2"/>
    <w:rsid w:val="00B44AFE"/>
    <w:rsid w:val="00B4669F"/>
    <w:rsid w:val="00B71B05"/>
    <w:rsid w:val="00B74896"/>
    <w:rsid w:val="00B82852"/>
    <w:rsid w:val="00B86ABC"/>
    <w:rsid w:val="00BA7D7E"/>
    <w:rsid w:val="00BB4054"/>
    <w:rsid w:val="00BC730B"/>
    <w:rsid w:val="00BD0BA1"/>
    <w:rsid w:val="00BD1A0E"/>
    <w:rsid w:val="00BD1B8D"/>
    <w:rsid w:val="00BF7C9D"/>
    <w:rsid w:val="00C04D29"/>
    <w:rsid w:val="00C05660"/>
    <w:rsid w:val="00C06B4F"/>
    <w:rsid w:val="00C152D5"/>
    <w:rsid w:val="00C15F5E"/>
    <w:rsid w:val="00C21379"/>
    <w:rsid w:val="00C3230E"/>
    <w:rsid w:val="00C41F4B"/>
    <w:rsid w:val="00C6213B"/>
    <w:rsid w:val="00C67399"/>
    <w:rsid w:val="00C720BE"/>
    <w:rsid w:val="00C72419"/>
    <w:rsid w:val="00C7782D"/>
    <w:rsid w:val="00CC50E0"/>
    <w:rsid w:val="00CF425D"/>
    <w:rsid w:val="00D2792B"/>
    <w:rsid w:val="00D3408F"/>
    <w:rsid w:val="00D67A7D"/>
    <w:rsid w:val="00D72AB2"/>
    <w:rsid w:val="00DA13D4"/>
    <w:rsid w:val="00DA356F"/>
    <w:rsid w:val="00DF6BCE"/>
    <w:rsid w:val="00E146B7"/>
    <w:rsid w:val="00E232A6"/>
    <w:rsid w:val="00E31E6E"/>
    <w:rsid w:val="00E335AF"/>
    <w:rsid w:val="00E53716"/>
    <w:rsid w:val="00E80D66"/>
    <w:rsid w:val="00E86F30"/>
    <w:rsid w:val="00E91193"/>
    <w:rsid w:val="00E94291"/>
    <w:rsid w:val="00EA5F11"/>
    <w:rsid w:val="00EE6CFA"/>
    <w:rsid w:val="00EF541D"/>
    <w:rsid w:val="00F0618F"/>
    <w:rsid w:val="00F24D57"/>
    <w:rsid w:val="00F26742"/>
    <w:rsid w:val="00F413DF"/>
    <w:rsid w:val="00F413ED"/>
    <w:rsid w:val="00F432A4"/>
    <w:rsid w:val="00F53F77"/>
    <w:rsid w:val="00F62F51"/>
    <w:rsid w:val="00F666CD"/>
    <w:rsid w:val="00F743E0"/>
    <w:rsid w:val="00F945E2"/>
    <w:rsid w:val="00FA1B95"/>
    <w:rsid w:val="00FB240C"/>
    <w:rsid w:val="00FB3767"/>
    <w:rsid w:val="00FC004E"/>
    <w:rsid w:val="00FC32DD"/>
    <w:rsid w:val="00FC4690"/>
    <w:rsid w:val="00FC5DFD"/>
    <w:rsid w:val="00FC648F"/>
    <w:rsid w:val="00FD5347"/>
    <w:rsid w:val="00FF1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="f" fillcolor="white" stroke="f" strokecolor="#c9f">
      <v:fill color="white" on="f"/>
      <v:stroke color="#c9f" weight="1.5pt" on="f"/>
      <o:colormru v:ext="edit" colors="#9cf,#fc6"/>
    </o:shapedefaults>
    <o:shapelayout v:ext="edit">
      <o:idmap v:ext="edit" data="1"/>
    </o:shapelayout>
  </w:shapeDefaults>
  <w:decimalSymbol w:val="."/>
  <w:listSeparator w:val=","/>
  <w15:chartTrackingRefBased/>
  <w15:docId w15:val="{7A2458FB-481F-4661-ABF3-77D766E454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 w:qFormat="1"/>
    <w:lsdException w:name="List Number" w:uiPriority="10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97C06"/>
    <w:pPr>
      <w:spacing w:after="200"/>
    </w:pPr>
    <w:rPr>
      <w:rFonts w:asciiTheme="minorHAnsi" w:hAnsiTheme="minorHAnsi"/>
      <w:sz w:val="21"/>
      <w:szCs w:val="24"/>
    </w:rPr>
  </w:style>
  <w:style w:type="paragraph" w:styleId="Heading1">
    <w:name w:val="heading 1"/>
    <w:basedOn w:val="Normal"/>
    <w:link w:val="Heading1Char"/>
    <w:uiPriority w:val="9"/>
    <w:qFormat/>
    <w:rsid w:val="00297C06"/>
    <w:pPr>
      <w:spacing w:after="0"/>
      <w:contextualSpacing/>
      <w:outlineLvl w:val="0"/>
    </w:pPr>
    <w:rPr>
      <w:rFonts w:asciiTheme="majorHAnsi" w:hAnsiTheme="majorHAnsi" w:cs="Arial"/>
      <w:b/>
      <w:color w:val="D3370B" w:themeColor="accent1" w:themeShade="BF"/>
      <w:sz w:val="40"/>
      <w:szCs w:val="32"/>
    </w:rPr>
  </w:style>
  <w:style w:type="paragraph" w:styleId="Heading2">
    <w:name w:val="heading 2"/>
    <w:basedOn w:val="Heading1"/>
    <w:link w:val="Heading2Char"/>
    <w:uiPriority w:val="9"/>
    <w:qFormat/>
    <w:rsid w:val="00297C06"/>
    <w:pPr>
      <w:spacing w:after="120"/>
      <w:outlineLvl w:val="1"/>
    </w:pPr>
    <w:rPr>
      <w:caps/>
      <w:sz w:val="28"/>
    </w:rPr>
  </w:style>
  <w:style w:type="paragraph" w:styleId="Heading3">
    <w:name w:val="heading 3"/>
    <w:link w:val="Heading3Char"/>
    <w:uiPriority w:val="9"/>
    <w:qFormat/>
    <w:rsid w:val="00297C06"/>
    <w:pPr>
      <w:spacing w:before="500" w:after="240"/>
      <w:contextualSpacing/>
      <w:outlineLvl w:val="2"/>
    </w:pPr>
    <w:rPr>
      <w:rFonts w:asciiTheme="majorHAnsi" w:hAnsiTheme="majorHAnsi" w:cs="Arial"/>
      <w:b/>
      <w:color w:val="426380" w:themeColor="accent2" w:themeShade="BF"/>
      <w:sz w:val="28"/>
      <w:szCs w:val="52"/>
    </w:rPr>
  </w:style>
  <w:style w:type="paragraph" w:styleId="Heading4">
    <w:name w:val="heading 4"/>
    <w:next w:val="Normal"/>
    <w:link w:val="Heading4Char"/>
    <w:uiPriority w:val="9"/>
    <w:qFormat/>
    <w:rsid w:val="00297C06"/>
    <w:pPr>
      <w:spacing w:after="240"/>
      <w:outlineLvl w:val="3"/>
    </w:pPr>
    <w:rPr>
      <w:rFonts w:asciiTheme="minorHAnsi" w:hAnsiTheme="minorHAnsi" w:cs="Arial"/>
      <w:b/>
      <w:noProof/>
      <w:color w:val="426380" w:themeColor="accent2" w:themeShade="BF"/>
      <w:spacing w:val="10"/>
      <w:sz w:val="28"/>
      <w:szCs w:val="3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97C0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D3370B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D3D0A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8C2407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D3D0A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8C2407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D3D0A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563571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97C06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563571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Quote">
    <w:name w:val="Quote"/>
    <w:basedOn w:val="Normal"/>
    <w:next w:val="Normal"/>
    <w:link w:val="QuoteChar"/>
    <w:uiPriority w:val="29"/>
    <w:qFormat/>
    <w:rsid w:val="00A971F9"/>
    <w:pPr>
      <w:spacing w:after="0"/>
      <w:ind w:right="288"/>
      <w:contextualSpacing/>
    </w:pPr>
    <w:rPr>
      <w:b/>
      <w:i/>
      <w:iCs/>
      <w:color w:val="2F4B83" w:themeColor="accent4"/>
      <w:sz w:val="24"/>
    </w:rPr>
  </w:style>
  <w:style w:type="character" w:customStyle="1" w:styleId="Heading2Char">
    <w:name w:val="Heading 2 Char"/>
    <w:basedOn w:val="DefaultParagraphFont"/>
    <w:link w:val="Heading2"/>
    <w:uiPriority w:val="9"/>
    <w:rsid w:val="00297C06"/>
    <w:rPr>
      <w:rFonts w:asciiTheme="majorHAnsi" w:hAnsiTheme="majorHAnsi" w:cs="Arial"/>
      <w:b/>
      <w:caps/>
      <w:color w:val="D3370B" w:themeColor="accent1" w:themeShade="BF"/>
      <w:sz w:val="28"/>
      <w:szCs w:val="32"/>
    </w:rPr>
  </w:style>
  <w:style w:type="character" w:customStyle="1" w:styleId="Heading1Char">
    <w:name w:val="Heading 1 Char"/>
    <w:basedOn w:val="DefaultParagraphFont"/>
    <w:link w:val="Heading1"/>
    <w:uiPriority w:val="9"/>
    <w:rsid w:val="00297C06"/>
    <w:rPr>
      <w:rFonts w:asciiTheme="majorHAnsi" w:hAnsiTheme="majorHAnsi" w:cs="Arial"/>
      <w:b/>
      <w:color w:val="D3370B" w:themeColor="accent1" w:themeShade="BF"/>
      <w:sz w:val="40"/>
      <w:szCs w:val="32"/>
    </w:rPr>
  </w:style>
  <w:style w:type="character" w:customStyle="1" w:styleId="QuoteChar">
    <w:name w:val="Quote Char"/>
    <w:basedOn w:val="DefaultParagraphFont"/>
    <w:link w:val="Quote"/>
    <w:uiPriority w:val="29"/>
    <w:rsid w:val="00A971F9"/>
    <w:rPr>
      <w:rFonts w:asciiTheme="minorHAnsi" w:hAnsiTheme="minorHAnsi"/>
      <w:b/>
      <w:i/>
      <w:iCs/>
      <w:color w:val="2F4B83" w:themeColor="accent4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297C06"/>
    <w:rPr>
      <w:rFonts w:asciiTheme="minorHAnsi" w:hAnsiTheme="minorHAnsi" w:cs="Arial"/>
      <w:b/>
      <w:noProof/>
      <w:color w:val="426380" w:themeColor="accent2" w:themeShade="BF"/>
      <w:spacing w:val="10"/>
      <w:sz w:val="28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297C06"/>
    <w:rPr>
      <w:rFonts w:asciiTheme="majorHAnsi" w:hAnsiTheme="majorHAnsi" w:cs="Arial"/>
      <w:b/>
      <w:color w:val="426380" w:themeColor="accent2" w:themeShade="BF"/>
      <w:sz w:val="28"/>
      <w:szCs w:val="52"/>
    </w:rPr>
  </w:style>
  <w:style w:type="paragraph" w:styleId="ListBullet">
    <w:name w:val="List Bullet"/>
    <w:basedOn w:val="Normal"/>
    <w:autoRedefine/>
    <w:uiPriority w:val="10"/>
    <w:qFormat/>
    <w:rsid w:val="00E53716"/>
    <w:pPr>
      <w:keepLines/>
      <w:numPr>
        <w:numId w:val="11"/>
      </w:numPr>
      <w:pBdr>
        <w:top w:val="single" w:sz="6" w:space="12" w:color="FFFFFF"/>
        <w:left w:val="single" w:sz="6" w:space="12" w:color="FFFFFF"/>
        <w:bottom w:val="single" w:sz="6" w:space="12" w:color="FFFFFF"/>
        <w:right w:val="single" w:sz="6" w:space="12" w:color="FFFFFF"/>
      </w:pBdr>
      <w:shd w:val="clear" w:color="FFFFFF" w:fill="auto"/>
      <w:spacing w:after="120" w:line="200" w:lineRule="atLeast"/>
      <w:ind w:right="245"/>
    </w:pPr>
    <w:rPr>
      <w:rFonts w:ascii="Trebuchet MS" w:hAnsi="Trebuchet MS" w:cs="Arial"/>
      <w:iCs/>
      <w:spacing w:val="-5"/>
      <w:sz w:val="22"/>
      <w:szCs w:val="22"/>
    </w:rPr>
  </w:style>
  <w:style w:type="paragraph" w:styleId="BalloonText">
    <w:name w:val="Balloon Text"/>
    <w:basedOn w:val="Normal"/>
    <w:semiHidden/>
    <w:rsid w:val="00A1456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670B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670BF"/>
    <w:rPr>
      <w:rFonts w:asciiTheme="minorHAnsi" w:hAnsiTheme="minorHAnsi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9670B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670BF"/>
    <w:rPr>
      <w:rFonts w:asciiTheme="minorHAnsi" w:hAnsiTheme="minorHAnsi"/>
      <w:sz w:val="24"/>
      <w:szCs w:val="24"/>
    </w:rPr>
  </w:style>
  <w:style w:type="table" w:styleId="TableGrid">
    <w:name w:val="Table Grid"/>
    <w:basedOn w:val="TableNormal"/>
    <w:uiPriority w:val="39"/>
    <w:rsid w:val="00520D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Heading1"/>
    <w:next w:val="Normal"/>
    <w:link w:val="TitleChar"/>
    <w:uiPriority w:val="1"/>
    <w:qFormat/>
    <w:rsid w:val="004A4695"/>
    <w:rPr>
      <w:color w:val="2F4B83" w:themeColor="accent4"/>
      <w:sz w:val="72"/>
    </w:rPr>
  </w:style>
  <w:style w:type="character" w:customStyle="1" w:styleId="TitleChar">
    <w:name w:val="Title Char"/>
    <w:basedOn w:val="DefaultParagraphFont"/>
    <w:link w:val="Title"/>
    <w:uiPriority w:val="1"/>
    <w:rsid w:val="00C720BE"/>
    <w:rPr>
      <w:rFonts w:asciiTheme="majorHAnsi" w:hAnsiTheme="majorHAnsi" w:cs="Arial"/>
      <w:b/>
      <w:color w:val="2F4B83" w:themeColor="accent4"/>
      <w:sz w:val="72"/>
      <w:szCs w:val="32"/>
    </w:rPr>
  </w:style>
  <w:style w:type="paragraph" w:styleId="Subtitle">
    <w:name w:val="Subtitle"/>
    <w:basedOn w:val="Normal"/>
    <w:next w:val="Normal"/>
    <w:link w:val="SubtitleChar"/>
    <w:uiPriority w:val="2"/>
    <w:qFormat/>
    <w:rsid w:val="0032315A"/>
    <w:pPr>
      <w:numPr>
        <w:ilvl w:val="1"/>
      </w:numPr>
      <w:spacing w:after="160"/>
    </w:pPr>
    <w:rPr>
      <w:rFonts w:eastAsiaTheme="minorEastAsia" w:cstheme="minorBidi"/>
      <w:color w:val="426380" w:themeColor="accent2" w:themeShade="BF"/>
      <w:spacing w:val="15"/>
      <w:sz w:val="24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sid w:val="0032315A"/>
    <w:rPr>
      <w:rFonts w:asciiTheme="minorHAnsi" w:eastAsiaTheme="minorEastAsia" w:hAnsiTheme="minorHAnsi" w:cstheme="minorBidi"/>
      <w:color w:val="426380" w:themeColor="accent2" w:themeShade="BF"/>
      <w:spacing w:val="15"/>
      <w:sz w:val="24"/>
      <w:szCs w:val="22"/>
    </w:rPr>
  </w:style>
  <w:style w:type="paragraph" w:customStyle="1" w:styleId="ContactInfo">
    <w:name w:val="Contact Info"/>
    <w:basedOn w:val="Subtitle"/>
    <w:link w:val="ContactInfoChar"/>
    <w:uiPriority w:val="10"/>
    <w:qFormat/>
    <w:rsid w:val="00D3408F"/>
    <w:pPr>
      <w:spacing w:before="480" w:after="0"/>
      <w:contextualSpacing/>
      <w:jc w:val="center"/>
    </w:pPr>
  </w:style>
  <w:style w:type="character" w:customStyle="1" w:styleId="ContactInfoChar">
    <w:name w:val="Contact Info Char"/>
    <w:basedOn w:val="SubtitleChar"/>
    <w:link w:val="ContactInfo"/>
    <w:uiPriority w:val="10"/>
    <w:rsid w:val="00C720BE"/>
    <w:rPr>
      <w:rFonts w:asciiTheme="minorHAnsi" w:eastAsiaTheme="minorEastAsia" w:hAnsiTheme="minorHAnsi" w:cstheme="minorBidi"/>
      <w:color w:val="426380" w:themeColor="accent2" w:themeShade="BF"/>
      <w:spacing w:val="15"/>
      <w:sz w:val="24"/>
      <w:szCs w:val="22"/>
    </w:rPr>
  </w:style>
  <w:style w:type="character" w:styleId="PlaceholderText">
    <w:name w:val="Placeholder Text"/>
    <w:basedOn w:val="DefaultParagraphFont"/>
    <w:uiPriority w:val="99"/>
    <w:semiHidden/>
    <w:rsid w:val="00424EC9"/>
    <w:rPr>
      <w:color w:val="80808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97C06"/>
    <w:rPr>
      <w:rFonts w:asciiTheme="majorHAnsi" w:eastAsiaTheme="majorEastAsia" w:hAnsiTheme="majorHAnsi" w:cstheme="majorBidi"/>
      <w:color w:val="D3370B" w:themeColor="accent1" w:themeShade="BF"/>
      <w:sz w:val="21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97C06"/>
    <w:rPr>
      <w:rFonts w:asciiTheme="majorHAnsi" w:eastAsiaTheme="majorEastAsia" w:hAnsiTheme="majorHAnsi" w:cstheme="majorBidi"/>
      <w:i/>
      <w:iCs/>
      <w:color w:val="563571" w:themeColor="text1" w:themeTint="D8"/>
      <w:sz w:val="21"/>
      <w:szCs w:val="21"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297C06"/>
    <w:rPr>
      <w:i/>
      <w:iCs/>
      <w:color w:val="D3370B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297C06"/>
    <w:pPr>
      <w:pBdr>
        <w:top w:val="single" w:sz="4" w:space="10" w:color="D3370B" w:themeColor="accent1" w:themeShade="BF"/>
        <w:bottom w:val="single" w:sz="4" w:space="10" w:color="D3370B" w:themeColor="accent1" w:themeShade="BF"/>
      </w:pBdr>
      <w:spacing w:before="360" w:after="360"/>
      <w:ind w:left="864" w:right="864"/>
      <w:jc w:val="center"/>
    </w:pPr>
    <w:rPr>
      <w:i/>
      <w:iCs/>
      <w:color w:val="D3370B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297C06"/>
    <w:rPr>
      <w:rFonts w:asciiTheme="minorHAnsi" w:hAnsiTheme="minorHAnsi"/>
      <w:i/>
      <w:iCs/>
      <w:color w:val="D3370B" w:themeColor="accent1" w:themeShade="BF"/>
      <w:sz w:val="21"/>
      <w:szCs w:val="24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297C06"/>
    <w:rPr>
      <w:b/>
      <w:bCs/>
      <w:caps w:val="0"/>
      <w:smallCaps/>
      <w:color w:val="D3370B" w:themeColor="accent1" w:themeShade="BF"/>
      <w:spacing w:val="5"/>
    </w:rPr>
  </w:style>
  <w:style w:type="paragraph" w:styleId="BlockText">
    <w:name w:val="Block Text"/>
    <w:basedOn w:val="Normal"/>
    <w:uiPriority w:val="99"/>
    <w:semiHidden/>
    <w:unhideWhenUsed/>
    <w:rsid w:val="00297C06"/>
    <w:pPr>
      <w:pBdr>
        <w:top w:val="single" w:sz="2" w:space="10" w:color="D3370B" w:themeColor="accent1" w:themeShade="BF"/>
        <w:left w:val="single" w:sz="2" w:space="10" w:color="D3370B" w:themeColor="accent1" w:themeShade="BF"/>
        <w:bottom w:val="single" w:sz="2" w:space="10" w:color="D3370B" w:themeColor="accent1" w:themeShade="BF"/>
        <w:right w:val="single" w:sz="2" w:space="10" w:color="D3370B" w:themeColor="accent1" w:themeShade="BF"/>
      </w:pBdr>
      <w:ind w:left="1152" w:right="1152"/>
    </w:pPr>
    <w:rPr>
      <w:rFonts w:eastAsiaTheme="minorEastAsia" w:cstheme="minorBidi"/>
      <w:i/>
      <w:iCs/>
      <w:color w:val="D3370B" w:themeColor="accent1" w:themeShade="BF"/>
    </w:rPr>
  </w:style>
  <w:style w:type="character" w:styleId="FollowedHyperlink">
    <w:name w:val="FollowedHyperlink"/>
    <w:basedOn w:val="DefaultParagraphFont"/>
    <w:uiPriority w:val="99"/>
    <w:semiHidden/>
    <w:unhideWhenUsed/>
    <w:rsid w:val="00297C06"/>
    <w:rPr>
      <w:color w:val="D3370B" w:themeColor="accent1" w:themeShade="BF"/>
      <w:u w:val="single"/>
    </w:rPr>
  </w:style>
  <w:style w:type="character" w:styleId="Hyperlink">
    <w:name w:val="Hyperlink"/>
    <w:basedOn w:val="DefaultParagraphFont"/>
    <w:uiPriority w:val="99"/>
    <w:semiHidden/>
    <w:unhideWhenUsed/>
    <w:rsid w:val="00297C06"/>
    <w:rPr>
      <w:color w:val="D3370B" w:themeColor="accent1" w:themeShade="B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297C06"/>
    <w:rPr>
      <w:color w:val="605E5C"/>
      <w:shd w:val="clear" w:color="auto" w:fill="E1DFDD"/>
    </w:rPr>
  </w:style>
  <w:style w:type="character" w:styleId="BookTitle">
    <w:name w:val="Book Title"/>
    <w:basedOn w:val="DefaultParagraphFont"/>
    <w:uiPriority w:val="33"/>
    <w:semiHidden/>
    <w:unhideWhenUsed/>
    <w:qFormat/>
    <w:rsid w:val="001D3D0A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1D3D0A"/>
    <w:rPr>
      <w:i/>
      <w:iCs/>
      <w:color w:val="171123" w:themeColor="text2"/>
      <w:sz w:val="18"/>
      <w:szCs w:val="18"/>
    </w:rPr>
  </w:style>
  <w:style w:type="character" w:styleId="Emphasis">
    <w:name w:val="Emphasis"/>
    <w:basedOn w:val="DefaultParagraphFont"/>
    <w:uiPriority w:val="20"/>
    <w:semiHidden/>
    <w:unhideWhenUsed/>
    <w:qFormat/>
    <w:rsid w:val="001D3D0A"/>
    <w:rPr>
      <w:i/>
      <w:iCs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D3D0A"/>
    <w:rPr>
      <w:rFonts w:asciiTheme="majorHAnsi" w:eastAsiaTheme="majorEastAsia" w:hAnsiTheme="majorHAnsi" w:cstheme="majorBidi"/>
      <w:color w:val="8C2407" w:themeColor="accent1" w:themeShade="7F"/>
      <w:sz w:val="21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D3D0A"/>
    <w:rPr>
      <w:rFonts w:asciiTheme="majorHAnsi" w:eastAsiaTheme="majorEastAsia" w:hAnsiTheme="majorHAnsi" w:cstheme="majorBidi"/>
      <w:i/>
      <w:iCs/>
      <w:color w:val="8C2407" w:themeColor="accent1" w:themeShade="7F"/>
      <w:sz w:val="21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D3D0A"/>
    <w:rPr>
      <w:rFonts w:asciiTheme="majorHAnsi" w:eastAsiaTheme="majorEastAsia" w:hAnsiTheme="majorHAnsi" w:cstheme="majorBidi"/>
      <w:color w:val="563571" w:themeColor="text1" w:themeTint="D8"/>
      <w:sz w:val="21"/>
      <w:szCs w:val="21"/>
    </w:rPr>
  </w:style>
  <w:style w:type="paragraph" w:styleId="ListParagraph">
    <w:name w:val="List Paragraph"/>
    <w:basedOn w:val="Normal"/>
    <w:uiPriority w:val="34"/>
    <w:unhideWhenUsed/>
    <w:qFormat/>
    <w:rsid w:val="001D3D0A"/>
    <w:pPr>
      <w:ind w:left="720"/>
      <w:contextualSpacing/>
    </w:pPr>
  </w:style>
  <w:style w:type="paragraph" w:styleId="NoSpacing">
    <w:name w:val="No Spacing"/>
    <w:uiPriority w:val="1"/>
    <w:semiHidden/>
    <w:unhideWhenUsed/>
    <w:qFormat/>
    <w:rsid w:val="001D3D0A"/>
    <w:rPr>
      <w:rFonts w:asciiTheme="minorHAnsi" w:hAnsiTheme="minorHAnsi"/>
      <w:sz w:val="21"/>
      <w:szCs w:val="24"/>
    </w:rPr>
  </w:style>
  <w:style w:type="character" w:styleId="Strong">
    <w:name w:val="Strong"/>
    <w:basedOn w:val="DefaultParagraphFont"/>
    <w:uiPriority w:val="22"/>
    <w:unhideWhenUsed/>
    <w:qFormat/>
    <w:rsid w:val="001D3D0A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1D3D0A"/>
    <w:rPr>
      <w:i/>
      <w:iCs/>
      <w:color w:val="6B428C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1D3D0A"/>
    <w:rPr>
      <w:smallCaps/>
      <w:color w:val="804FA8" w:themeColor="text1" w:themeTint="A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D3D0A"/>
    <w:pPr>
      <w:keepNext/>
      <w:keepLines/>
      <w:spacing w:before="240"/>
      <w:contextualSpacing w:val="0"/>
      <w:outlineLvl w:val="9"/>
    </w:pPr>
    <w:rPr>
      <w:rFonts w:eastAsiaTheme="majorEastAsia" w:cstheme="majorBidi"/>
      <w:b w:val="0"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277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38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73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68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80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3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12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2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49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82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735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933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919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389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387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90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59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09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10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chart" Target="charts/chart1.xml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avid\AppData\Roaming\Microsoft\Templates\Business%20brochure%20(tri-fold).dotx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661430578753411E-2"/>
          <c:y val="0.18151340996168583"/>
          <c:w val="0.70940474296773515"/>
          <c:h val="0.80725367303225026"/>
        </c:manualLayout>
      </c:layout>
      <c:pieChart>
        <c:varyColors val="1"/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8150235955354064"/>
          <c:y val="0.34319508552810213"/>
          <c:w val="0.19324511519393409"/>
          <c:h val="0.337077261893987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DE647EFD8D2E4D198FE6857D006A83A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3E6EAC-FB80-463F-9097-59A48F3B2B53}"/>
      </w:docPartPr>
      <w:docPartBody>
        <w:p w:rsidR="00EB19D5" w:rsidRDefault="00A01588">
          <w:pPr>
            <w:pStyle w:val="DE647EFD8D2E4D198FE6857D006A83A4"/>
          </w:pPr>
          <w:r w:rsidRPr="000E29D0">
            <w:t>Company Name</w:t>
          </w:r>
        </w:p>
      </w:docPartBody>
    </w:docPart>
    <w:docPart>
      <w:docPartPr>
        <w:name w:val="21022846E9D646D3871857961A38885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2E384AC-5408-4129-862A-81C6396D4DCB}"/>
      </w:docPartPr>
      <w:docPartBody>
        <w:p w:rsidR="00EB19D5" w:rsidRDefault="00A01588">
          <w:pPr>
            <w:pStyle w:val="21022846E9D646D3871857961A388859"/>
          </w:pPr>
          <w:r w:rsidRPr="004A4695">
            <w:rPr>
              <w:b/>
            </w:rPr>
            <w:t>___</w:t>
          </w:r>
        </w:p>
      </w:docPartBody>
    </w:docPart>
    <w:docPart>
      <w:docPartPr>
        <w:name w:val="D648EC40CB2A4411B8A2BBAB619F8E8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E10E303-F3D5-4D3E-8A2C-083F7B72AF97}"/>
      </w:docPartPr>
      <w:docPartBody>
        <w:p w:rsidR="00EB19D5" w:rsidRDefault="00A01588">
          <w:pPr>
            <w:pStyle w:val="D648EC40CB2A4411B8A2BBAB619F8E83"/>
          </w:pPr>
          <w:r w:rsidRPr="004A4695">
            <w:rPr>
              <w:b/>
            </w:rPr>
            <w:t>___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revisionView w:insDel="0"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1588"/>
    <w:rsid w:val="00014C97"/>
    <w:rsid w:val="00A01588"/>
    <w:rsid w:val="00EB19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647EFD8D2E4D198FE6857D006A83A4">
    <w:name w:val="DE647EFD8D2E4D198FE6857D006A83A4"/>
  </w:style>
  <w:style w:type="paragraph" w:customStyle="1" w:styleId="1157FC5BB7DD4B0CA1936C7DCA431E9B">
    <w:name w:val="1157FC5BB7DD4B0CA1936C7DCA431E9B"/>
  </w:style>
  <w:style w:type="paragraph" w:customStyle="1" w:styleId="21022846E9D646D3871857961A388859">
    <w:name w:val="21022846E9D646D3871857961A388859"/>
  </w:style>
  <w:style w:type="paragraph" w:customStyle="1" w:styleId="69D2914C41FC4B8F9715507ECBC35241">
    <w:name w:val="69D2914C41FC4B8F9715507ECBC35241"/>
  </w:style>
  <w:style w:type="paragraph" w:customStyle="1" w:styleId="D648EC40CB2A4411B8A2BBAB619F8E83">
    <w:name w:val="D648EC40CB2A4411B8A2BBAB619F8E83"/>
  </w:style>
  <w:style w:type="paragraph" w:customStyle="1" w:styleId="7D8497F426BA42CB876101C6A4C685BA">
    <w:name w:val="7D8497F426BA42CB876101C6A4C685BA"/>
  </w:style>
  <w:style w:type="paragraph" w:customStyle="1" w:styleId="1543C58496E44CE2BF816349DA5B7DA1">
    <w:name w:val="1543C58496E44CE2BF816349DA5B7DA1"/>
  </w:style>
  <w:style w:type="paragraph" w:customStyle="1" w:styleId="6C23D35A26F94590BDB0D57A82145C66">
    <w:name w:val="6C23D35A26F94590BDB0D57A82145C66"/>
  </w:style>
  <w:style w:type="paragraph" w:customStyle="1" w:styleId="846220DB249A4C538822A835A2E778EA">
    <w:name w:val="846220DB249A4C538822A835A2E778EA"/>
  </w:style>
  <w:style w:type="paragraph" w:customStyle="1" w:styleId="F15C66133253445B9D78989721C46F9C">
    <w:name w:val="F15C66133253445B9D78989721C46F9C"/>
  </w:style>
  <w:style w:type="paragraph" w:customStyle="1" w:styleId="519E2B0DED4C4EF491DD48298E00A037">
    <w:name w:val="519E2B0DED4C4EF491DD48298E00A037"/>
  </w:style>
  <w:style w:type="paragraph" w:customStyle="1" w:styleId="3BAE78EC71604397863825ED15C9662F">
    <w:name w:val="3BAE78EC71604397863825ED15C9662F"/>
  </w:style>
  <w:style w:type="paragraph" w:customStyle="1" w:styleId="3564A3E615AA47B4ACDCC6864B33EF49">
    <w:name w:val="3564A3E615AA47B4ACDCC6864B33EF49"/>
  </w:style>
  <w:style w:type="paragraph" w:customStyle="1" w:styleId="59B8B95DEF78487B99AE4234E5D7D1BD">
    <w:name w:val="59B8B95DEF78487B99AE4234E5D7D1BD"/>
  </w:style>
  <w:style w:type="paragraph" w:customStyle="1" w:styleId="8933A866BF2E47DBBEA20381FD81FE6F">
    <w:name w:val="8933A866BF2E47DBBEA20381FD81FE6F"/>
  </w:style>
  <w:style w:type="paragraph" w:customStyle="1" w:styleId="212C23F9C2024F0AB535D62A20299806">
    <w:name w:val="212C23F9C2024F0AB535D62A20299806"/>
  </w:style>
  <w:style w:type="paragraph" w:customStyle="1" w:styleId="19D0228D9236471D93883299F84A378D">
    <w:name w:val="19D0228D9236471D93883299F84A378D"/>
  </w:style>
  <w:style w:type="paragraph" w:customStyle="1" w:styleId="103FBA7C98884B338453098F93F691F6">
    <w:name w:val="103FBA7C98884B338453098F93F691F6"/>
  </w:style>
  <w:style w:type="paragraph" w:customStyle="1" w:styleId="173F458C4BD144C8BE97982F5ABFB2FB">
    <w:name w:val="173F458C4BD144C8BE97982F5ABFB2FB"/>
  </w:style>
  <w:style w:type="paragraph" w:customStyle="1" w:styleId="5079C1BB51F042C0AC620025F00795EE">
    <w:name w:val="5079C1BB51F042C0AC620025F00795EE"/>
  </w:style>
  <w:style w:type="paragraph" w:customStyle="1" w:styleId="77CA0E8F94D6408CB7DE77EFB8246E13">
    <w:name w:val="77CA0E8F94D6408CB7DE77EFB8246E13"/>
  </w:style>
  <w:style w:type="paragraph" w:customStyle="1" w:styleId="A32201EA31E9427BAE6A945E56B01E39">
    <w:name w:val="A32201EA31E9427BAE6A945E56B01E39"/>
  </w:style>
  <w:style w:type="paragraph" w:customStyle="1" w:styleId="38326B5C0E9648F09E0537CBE09E352F">
    <w:name w:val="38326B5C0E9648F09E0537CBE09E352F"/>
  </w:style>
  <w:style w:type="paragraph" w:customStyle="1" w:styleId="9817F452D8274CFB91B54C5006AF0126">
    <w:name w:val="9817F452D8274CFB91B54C5006AF0126"/>
  </w:style>
  <w:style w:type="paragraph" w:customStyle="1" w:styleId="D31E399AD1CA4296BE1BB7AEFDE8D2A2">
    <w:name w:val="D31E399AD1CA4296BE1BB7AEFDE8D2A2"/>
  </w:style>
  <w:style w:type="paragraph" w:customStyle="1" w:styleId="AAAD02E41B2F48E09B8B0FE3C46874D2">
    <w:name w:val="AAAD02E41B2F48E09B8B0FE3C46874D2"/>
  </w:style>
  <w:style w:type="paragraph" w:customStyle="1" w:styleId="A22BC807A3F8442BA2CF1E525F48D462">
    <w:name w:val="A22BC807A3F8442BA2CF1E525F48D46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14">
      <a:dk1>
        <a:srgbClr val="372248"/>
      </a:dk1>
      <a:lt1>
        <a:srgbClr val="FFFFFF"/>
      </a:lt1>
      <a:dk2>
        <a:srgbClr val="171123"/>
      </a:dk2>
      <a:lt2>
        <a:srgbClr val="FFFFFF"/>
      </a:lt2>
      <a:accent1>
        <a:srgbClr val="F46036"/>
      </a:accent1>
      <a:accent2>
        <a:srgbClr val="5B85AA"/>
      </a:accent2>
      <a:accent3>
        <a:srgbClr val="F46036"/>
      </a:accent3>
      <a:accent4>
        <a:srgbClr val="2F4B83"/>
      </a:accent4>
      <a:accent5>
        <a:srgbClr val="55559D"/>
      </a:accent5>
      <a:accent6>
        <a:srgbClr val="493670"/>
      </a:accent6>
      <a:hlink>
        <a:srgbClr val="F46036"/>
      </a:hlink>
      <a:folHlink>
        <a:srgbClr val="F46038"/>
      </a:folHlink>
    </a:clrScheme>
    <a:fontScheme name="Trebuchet MS">
      <a:majorFont>
        <a:latin typeface="Trebuchet MS" panose="020B0603020202020204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Business brochure (tri-fold)</Template>
  <TotalTime>65</TotalTime>
  <Pages>2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Panayiotou</dc:creator>
  <cp:keywords/>
  <dc:description>Music Therapy</dc:description>
  <cp:lastModifiedBy>David Panayiotou</cp:lastModifiedBy>
  <cp:revision>9</cp:revision>
  <cp:lastPrinted>2002-04-11T10:32:00Z</cp:lastPrinted>
  <dcterms:created xsi:type="dcterms:W3CDTF">2021-09-09T20:27:00Z</dcterms:created>
  <dcterms:modified xsi:type="dcterms:W3CDTF">2021-09-09T22:14:00Z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TC060888481033</vt:lpwstr>
  </property>
  <property fmtid="{D5CDD505-2E9C-101B-9397-08002B2CF9AE}" pid="3" name="MSIP_Label_f42aa342-8706-4288-bd11-ebb85995028c_Enabled">
    <vt:lpwstr>True</vt:lpwstr>
  </property>
  <property fmtid="{D5CDD505-2E9C-101B-9397-08002B2CF9AE}" pid="4" name="MSIP_Label_f42aa342-8706-4288-bd11-ebb85995028c_SiteId">
    <vt:lpwstr>72f988bf-86f1-41af-91ab-2d7cd011db47</vt:lpwstr>
  </property>
  <property fmtid="{D5CDD505-2E9C-101B-9397-08002B2CF9AE}" pid="5" name="MSIP_Label_f42aa342-8706-4288-bd11-ebb85995028c_Owner">
    <vt:lpwstr>Anumol@vidyatech.com</vt:lpwstr>
  </property>
  <property fmtid="{D5CDD505-2E9C-101B-9397-08002B2CF9AE}" pid="6" name="MSIP_Label_f42aa342-8706-4288-bd11-ebb85995028c_SetDate">
    <vt:lpwstr>2018-06-07T08:31:27.2306104Z</vt:lpwstr>
  </property>
  <property fmtid="{D5CDD505-2E9C-101B-9397-08002B2CF9AE}" pid="7" name="MSIP_Label_f42aa342-8706-4288-bd11-ebb85995028c_Name">
    <vt:lpwstr>General</vt:lpwstr>
  </property>
  <property fmtid="{D5CDD505-2E9C-101B-9397-08002B2CF9AE}" pid="8" name="MSIP_Label_f42aa342-8706-4288-bd11-ebb85995028c_Application">
    <vt:lpwstr>Microsoft Azure Information Protection</vt:lpwstr>
  </property>
  <property fmtid="{D5CDD505-2E9C-101B-9397-08002B2CF9AE}" pid="9" name="MSIP_Label_f42aa342-8706-4288-bd11-ebb85995028c_Extended_MSFT_Method">
    <vt:lpwstr>Automatic</vt:lpwstr>
  </property>
  <property fmtid="{D5CDD505-2E9C-101B-9397-08002B2CF9AE}" pid="10" name="Sensitivity">
    <vt:lpwstr>General</vt:lpwstr>
  </property>
  <property fmtid="{D5CDD505-2E9C-101B-9397-08002B2CF9AE}" pid="11" name="ContentTypeId">
    <vt:lpwstr>0x010100AA3F7D94069FF64A86F7DFF56D60E3BE</vt:lpwstr>
  </property>
</Properties>
</file>